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0D" w:rsidRPr="00AE110D" w:rsidRDefault="00AE110D" w:rsidP="00AE110D">
      <w:pPr>
        <w:keepNext/>
        <w:keepLines/>
        <w:jc w:val="center"/>
        <w:outlineLvl w:val="0"/>
        <w:rPr>
          <w:rFonts w:ascii="Times New Roman" w:eastAsia="Calibri" w:hAnsi="Times New Roman"/>
          <w:i w:val="0"/>
          <w:szCs w:val="28"/>
        </w:rPr>
      </w:pPr>
      <w:bookmarkStart w:id="0" w:name="_Toc531512952"/>
      <w:bookmarkStart w:id="1" w:name="Яф_ПГУПС"/>
      <w:r w:rsidRPr="00AE110D">
        <w:rPr>
          <w:rFonts w:ascii="Times New Roman" w:eastAsia="Calibri" w:hAnsi="Times New Roman"/>
          <w:b/>
          <w:i w:val="0"/>
          <w:szCs w:val="28"/>
        </w:rPr>
        <w:t>ФЕДЕРАЛЬНОЕ АГЕНТСТВО ЖЕЛЕЗНОДОРОЖНОГО ТРАНСПОРТА</w:t>
      </w:r>
      <w:bookmarkEnd w:id="0"/>
    </w:p>
    <w:p w:rsidR="00AE110D" w:rsidRPr="00AE110D" w:rsidRDefault="00AE110D" w:rsidP="00AE110D">
      <w:pPr>
        <w:widowControl w:val="0"/>
        <w:jc w:val="center"/>
        <w:rPr>
          <w:rFonts w:ascii="Times New Roman" w:hAnsi="Times New Roman"/>
          <w:i w:val="0"/>
          <w:sz w:val="24"/>
          <w:szCs w:val="24"/>
        </w:rPr>
      </w:pPr>
      <w:r w:rsidRPr="00AE110D">
        <w:rPr>
          <w:rFonts w:ascii="Times New Roman" w:hAnsi="Times New Roman"/>
          <w:i w:val="0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«Петербургский государственный университет путей сообщения Императора Александра </w:t>
      </w:r>
      <w:r w:rsidRPr="00AE110D">
        <w:rPr>
          <w:rFonts w:ascii="Times New Roman" w:hAnsi="Times New Roman"/>
          <w:i w:val="0"/>
          <w:sz w:val="24"/>
          <w:szCs w:val="24"/>
          <w:lang w:val="en-US"/>
        </w:rPr>
        <w:t>I</w:t>
      </w:r>
      <w:r w:rsidRPr="00AE110D">
        <w:rPr>
          <w:rFonts w:ascii="Times New Roman" w:hAnsi="Times New Roman"/>
          <w:i w:val="0"/>
          <w:sz w:val="24"/>
          <w:szCs w:val="24"/>
        </w:rPr>
        <w:t xml:space="preserve">»  </w:t>
      </w:r>
    </w:p>
    <w:p w:rsidR="00AE110D" w:rsidRPr="00AE110D" w:rsidRDefault="00AE110D" w:rsidP="00AE110D">
      <w:pPr>
        <w:keepNext/>
        <w:keepLines/>
        <w:jc w:val="center"/>
        <w:outlineLvl w:val="0"/>
        <w:rPr>
          <w:rFonts w:ascii="Times New Roman" w:eastAsia="Calibri" w:hAnsi="Times New Roman"/>
          <w:i w:val="0"/>
          <w:sz w:val="32"/>
          <w:szCs w:val="28"/>
        </w:rPr>
      </w:pPr>
      <w:bookmarkStart w:id="2" w:name="_Toc531512953"/>
      <w:r w:rsidRPr="00AE110D">
        <w:rPr>
          <w:rFonts w:ascii="Times New Roman" w:eastAsia="SimSun" w:hAnsi="Times New Roman"/>
          <w:b/>
          <w:i w:val="0"/>
          <w:sz w:val="24"/>
          <w:szCs w:val="24"/>
          <w:lang w:eastAsia="en-US"/>
        </w:rPr>
        <w:t>(ФГБОУ ВО ПГУПС)</w:t>
      </w:r>
      <w:bookmarkEnd w:id="2"/>
    </w:p>
    <w:p w:rsidR="00AE110D" w:rsidRPr="00AE110D" w:rsidRDefault="00AE110D" w:rsidP="00AE110D">
      <w:pPr>
        <w:keepNext/>
        <w:keepLines/>
        <w:jc w:val="center"/>
        <w:outlineLvl w:val="0"/>
        <w:rPr>
          <w:rFonts w:ascii="Times New Roman" w:eastAsia="Calibri" w:hAnsi="Times New Roman"/>
          <w:i w:val="0"/>
          <w:sz w:val="16"/>
          <w:szCs w:val="28"/>
        </w:rPr>
      </w:pPr>
    </w:p>
    <w:p w:rsidR="00AE110D" w:rsidRPr="00AE110D" w:rsidRDefault="00AE110D" w:rsidP="00AE110D">
      <w:pPr>
        <w:keepNext/>
        <w:widowControl w:val="0"/>
        <w:autoSpaceDE w:val="0"/>
        <w:autoSpaceDN w:val="0"/>
        <w:adjustRightInd w:val="0"/>
        <w:spacing w:before="140" w:after="120"/>
        <w:jc w:val="center"/>
        <w:outlineLvl w:val="0"/>
        <w:rPr>
          <w:rFonts w:ascii="Times New Roman" w:hAnsi="Times New Roman"/>
          <w:b/>
          <w:bCs/>
          <w:i w:val="0"/>
          <w:smallCaps/>
          <w:sz w:val="24"/>
        </w:rPr>
      </w:pPr>
      <w:bookmarkStart w:id="3" w:name="_Toc531512954"/>
      <w:r w:rsidRPr="00AE110D">
        <w:rPr>
          <w:rFonts w:ascii="Times New Roman" w:eastAsia="Calibri" w:hAnsi="Times New Roman"/>
          <w:b/>
          <w:i w:val="0"/>
          <w:szCs w:val="28"/>
        </w:rPr>
        <w:t>Ярославский филиал ПГУПС</w:t>
      </w:r>
      <w:bookmarkEnd w:id="1"/>
      <w:bookmarkEnd w:id="3"/>
    </w:p>
    <w:p w:rsidR="00E42B9F" w:rsidRPr="00E42B9F" w:rsidRDefault="00E42B9F" w:rsidP="00E42B9F">
      <w:pPr>
        <w:tabs>
          <w:tab w:val="left" w:pos="3052"/>
        </w:tabs>
        <w:ind w:firstLine="709"/>
        <w:jc w:val="center"/>
        <w:rPr>
          <w:rFonts w:ascii="Times New Roman" w:eastAsia="Calibri" w:hAnsi="Times New Roman"/>
          <w:i w:val="0"/>
          <w:caps/>
          <w:sz w:val="20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center"/>
        <w:rPr>
          <w:rFonts w:ascii="Times New Roman" w:eastAsia="Calibri" w:hAnsi="Times New Roman"/>
          <w:i w:val="0"/>
          <w:caps/>
          <w:sz w:val="20"/>
          <w:lang w:eastAsia="en-US"/>
        </w:rPr>
      </w:pPr>
    </w:p>
    <w:p w:rsidR="00E42B9F" w:rsidRDefault="00E42B9F" w:rsidP="00E42B9F">
      <w:pPr>
        <w:tabs>
          <w:tab w:val="left" w:pos="3052"/>
        </w:tabs>
        <w:ind w:firstLine="709"/>
        <w:jc w:val="center"/>
        <w:rPr>
          <w:rFonts w:ascii="Times New Roman" w:eastAsia="Calibri" w:hAnsi="Times New Roman"/>
          <w:i w:val="0"/>
          <w:caps/>
          <w:szCs w:val="28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center"/>
        <w:rPr>
          <w:rFonts w:ascii="Times New Roman" w:eastAsia="Calibri" w:hAnsi="Times New Roman"/>
          <w:i w:val="0"/>
          <w:caps/>
          <w:szCs w:val="28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center"/>
        <w:rPr>
          <w:rFonts w:ascii="Times New Roman" w:eastAsia="Calibri" w:hAnsi="Times New Roman"/>
          <w:i w:val="0"/>
          <w:caps/>
          <w:szCs w:val="28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jc w:val="center"/>
        <w:rPr>
          <w:rFonts w:ascii="Times New Roman" w:eastAsia="Calibri" w:hAnsi="Times New Roman"/>
          <w:b/>
          <w:i w:val="0"/>
          <w:caps/>
          <w:sz w:val="32"/>
          <w:szCs w:val="32"/>
          <w:lang w:eastAsia="en-US"/>
        </w:rPr>
      </w:pPr>
      <w:r w:rsidRPr="00E42B9F">
        <w:rPr>
          <w:rFonts w:ascii="Times New Roman" w:eastAsia="Calibri" w:hAnsi="Times New Roman"/>
          <w:b/>
          <w:i w:val="0"/>
          <w:caps/>
          <w:sz w:val="32"/>
          <w:szCs w:val="32"/>
          <w:lang w:eastAsia="en-US"/>
        </w:rPr>
        <w:t>КОНТРОЛЬНАЯ РАБОТА</w:t>
      </w:r>
    </w:p>
    <w:p w:rsidR="00E42B9F" w:rsidRPr="00E42B9F" w:rsidRDefault="00E42B9F" w:rsidP="00E42B9F">
      <w:pPr>
        <w:tabs>
          <w:tab w:val="left" w:pos="3052"/>
        </w:tabs>
        <w:jc w:val="center"/>
        <w:rPr>
          <w:rFonts w:ascii="Times New Roman" w:eastAsia="Calibri" w:hAnsi="Times New Roman"/>
          <w:i w:val="0"/>
          <w:szCs w:val="28"/>
          <w:lang w:eastAsia="en-US"/>
        </w:rPr>
      </w:pPr>
    </w:p>
    <w:p w:rsidR="00E42B9F" w:rsidRPr="007A3D03" w:rsidRDefault="00E42B9F" w:rsidP="00E42B9F">
      <w:pPr>
        <w:tabs>
          <w:tab w:val="left" w:pos="3052"/>
        </w:tabs>
        <w:jc w:val="center"/>
        <w:rPr>
          <w:rFonts w:ascii="Times New Roman" w:eastAsia="Calibri" w:hAnsi="Times New Roman"/>
          <w:i w:val="0"/>
          <w:sz w:val="32"/>
          <w:szCs w:val="28"/>
          <w:lang w:eastAsia="en-US"/>
        </w:rPr>
      </w:pPr>
      <w:r w:rsidRPr="007A3D03">
        <w:rPr>
          <w:rFonts w:ascii="Times New Roman" w:eastAsia="Calibri" w:hAnsi="Times New Roman"/>
          <w:i w:val="0"/>
          <w:sz w:val="32"/>
          <w:szCs w:val="28"/>
          <w:lang w:eastAsia="en-US"/>
        </w:rPr>
        <w:t>по дисциплине</w:t>
      </w:r>
    </w:p>
    <w:p w:rsidR="007A3D03" w:rsidRPr="00E42B9F" w:rsidRDefault="007A3D03" w:rsidP="00E42B9F">
      <w:pPr>
        <w:tabs>
          <w:tab w:val="left" w:pos="3052"/>
        </w:tabs>
        <w:jc w:val="center"/>
        <w:rPr>
          <w:rFonts w:ascii="Times New Roman" w:eastAsia="Calibri" w:hAnsi="Times New Roman"/>
          <w:i w:val="0"/>
          <w:szCs w:val="28"/>
          <w:lang w:eastAsia="en-US"/>
        </w:rPr>
      </w:pPr>
    </w:p>
    <w:p w:rsidR="00E42B9F" w:rsidRPr="0068198B" w:rsidRDefault="00A83F24" w:rsidP="00302F55">
      <w:pPr>
        <w:tabs>
          <w:tab w:val="left" w:pos="3052"/>
        </w:tabs>
        <w:suppressAutoHyphens/>
        <w:jc w:val="center"/>
        <w:rPr>
          <w:rFonts w:ascii="Times New Roman" w:eastAsia="Calibri" w:hAnsi="Times New Roman"/>
          <w:b/>
          <w:i w:val="0"/>
          <w:sz w:val="56"/>
          <w:szCs w:val="28"/>
          <w:lang w:eastAsia="en-US"/>
        </w:rPr>
      </w:pPr>
      <w:r>
        <w:rPr>
          <w:rFonts w:ascii="Times New Roman" w:eastAsia="Calibri" w:hAnsi="Times New Roman"/>
          <w:b/>
          <w:i w:val="0"/>
          <w:sz w:val="44"/>
          <w:szCs w:val="28"/>
          <w:lang w:eastAsia="en-US"/>
        </w:rPr>
        <w:t>Инженерная и компьютерная графика</w:t>
      </w:r>
    </w:p>
    <w:p w:rsidR="00E42B9F" w:rsidRPr="00E42B9F" w:rsidRDefault="00E42B9F" w:rsidP="00E42B9F">
      <w:pPr>
        <w:tabs>
          <w:tab w:val="left" w:pos="3052"/>
        </w:tabs>
        <w:jc w:val="center"/>
        <w:rPr>
          <w:rFonts w:ascii="Times New Roman" w:eastAsia="Calibri" w:hAnsi="Times New Roman"/>
          <w:i w:val="0"/>
          <w:szCs w:val="28"/>
          <w:lang w:eastAsia="en-US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1490"/>
      </w:tblGrid>
      <w:tr w:rsidR="00E42B9F" w:rsidRPr="00E42B9F" w:rsidTr="00E42B9F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B9F" w:rsidRPr="00E42B9F" w:rsidRDefault="00E42B9F" w:rsidP="00E42B9F">
            <w:pPr>
              <w:tabs>
                <w:tab w:val="left" w:pos="3052"/>
              </w:tabs>
              <w:jc w:val="righ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>вариант</w:t>
            </w:r>
          </w:p>
        </w:tc>
        <w:tc>
          <w:tcPr>
            <w:tcW w:w="1490" w:type="dxa"/>
            <w:tcBorders>
              <w:top w:val="nil"/>
              <w:left w:val="nil"/>
              <w:right w:val="nil"/>
            </w:tcBorders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4" w:name="ТекстовоеПоле2"/>
            <w:r w:rsidRPr="00E42B9F">
              <w:rPr>
                <w:rFonts w:ascii="Times New Roman" w:hAnsi="Times New Roman"/>
                <w:i w:val="0"/>
                <w:szCs w:val="28"/>
              </w:rPr>
              <w:instrText xml:space="preserve"> FORMTEXT </w:instrText>
            </w:r>
            <w:r w:rsidRPr="00E42B9F">
              <w:rPr>
                <w:rFonts w:ascii="Times New Roman" w:hAnsi="Times New Roman"/>
                <w:i w:val="0"/>
                <w:szCs w:val="28"/>
              </w:rPr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separate"/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end"/>
            </w:r>
            <w:bookmarkEnd w:id="4"/>
          </w:p>
        </w:tc>
      </w:tr>
    </w:tbl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tbl>
      <w:tblPr>
        <w:tblStyle w:val="11"/>
        <w:tblW w:w="8046" w:type="dxa"/>
        <w:tblInd w:w="1560" w:type="dxa"/>
        <w:tblLook w:val="04A0" w:firstRow="1" w:lastRow="0" w:firstColumn="1" w:lastColumn="0" w:noHBand="0" w:noVBand="1"/>
      </w:tblPr>
      <w:tblGrid>
        <w:gridCol w:w="3118"/>
        <w:gridCol w:w="4928"/>
      </w:tblGrid>
      <w:tr w:rsidR="00E42B9F" w:rsidRPr="00E42B9F" w:rsidTr="007A3D03">
        <w:trPr>
          <w:trHeight w:val="613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>Выполнил слушатель</w:t>
            </w:r>
            <w:r>
              <w:rPr>
                <w:rFonts w:ascii="Times New Roman" w:hAnsi="Times New Roman"/>
                <w:i w:val="0"/>
                <w:szCs w:val="28"/>
              </w:rPr>
              <w:t>:</w:t>
            </w:r>
          </w:p>
        </w:tc>
        <w:tc>
          <w:tcPr>
            <w:tcW w:w="4928" w:type="dxa"/>
            <w:tcBorders>
              <w:top w:val="nil"/>
              <w:left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5" w:name="ТекстовоеПоле1"/>
            <w:r w:rsidRPr="00E42B9F">
              <w:rPr>
                <w:rFonts w:ascii="Times New Roman" w:hAnsi="Times New Roman"/>
                <w:i w:val="0"/>
                <w:szCs w:val="28"/>
              </w:rPr>
              <w:instrText xml:space="preserve"> FORMTEXT </w:instrText>
            </w:r>
            <w:r w:rsidRPr="00E42B9F">
              <w:rPr>
                <w:rFonts w:ascii="Times New Roman" w:hAnsi="Times New Roman"/>
                <w:i w:val="0"/>
                <w:szCs w:val="28"/>
              </w:rPr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separate"/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end"/>
            </w:r>
            <w:bookmarkEnd w:id="5"/>
          </w:p>
        </w:tc>
      </w:tr>
      <w:tr w:rsidR="00E42B9F" w:rsidRPr="00E42B9F" w:rsidTr="007A3D0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4928" w:type="dxa"/>
            <w:tcBorders>
              <w:left w:val="nil"/>
              <w:bottom w:val="nil"/>
              <w:right w:val="nil"/>
            </w:tcBorders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E42B9F">
              <w:rPr>
                <w:rFonts w:ascii="Times New Roman" w:hAnsi="Times New Roman"/>
                <w:i w:val="0"/>
                <w:sz w:val="16"/>
                <w:szCs w:val="16"/>
              </w:rPr>
              <w:t>(фамилия, имя, отчество)</w:t>
            </w:r>
          </w:p>
        </w:tc>
      </w:tr>
      <w:tr w:rsidR="00E42B9F" w:rsidRPr="00E42B9F" w:rsidTr="007A3D03">
        <w:trPr>
          <w:trHeight w:val="479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 xml:space="preserve">Группа </w:t>
            </w:r>
          </w:p>
        </w:tc>
        <w:tc>
          <w:tcPr>
            <w:tcW w:w="4928" w:type="dxa"/>
            <w:tcBorders>
              <w:top w:val="nil"/>
              <w:left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E42B9F">
              <w:rPr>
                <w:rFonts w:ascii="Times New Roman" w:hAnsi="Times New Roman"/>
                <w:i w:val="0"/>
                <w:szCs w:val="28"/>
              </w:rPr>
              <w:instrText xml:space="preserve"> FORMTEXT </w:instrText>
            </w:r>
            <w:r w:rsidRPr="00E42B9F">
              <w:rPr>
                <w:rFonts w:ascii="Times New Roman" w:hAnsi="Times New Roman"/>
                <w:i w:val="0"/>
                <w:szCs w:val="28"/>
              </w:rPr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separate"/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noProof/>
                <w:szCs w:val="28"/>
              </w:rPr>
              <w:t> </w:t>
            </w:r>
            <w:r w:rsidRPr="00E42B9F">
              <w:rPr>
                <w:rFonts w:ascii="Times New Roman" w:hAnsi="Times New Roman"/>
                <w:i w:val="0"/>
                <w:szCs w:val="28"/>
              </w:rPr>
              <w:fldChar w:fldCharType="end"/>
            </w:r>
            <w:r w:rsidR="00A83F24">
              <w:rPr>
                <w:rFonts w:ascii="Times New Roman" w:hAnsi="Times New Roman"/>
                <w:i w:val="0"/>
                <w:szCs w:val="28"/>
              </w:rPr>
              <w:t>-ДОпп-20</w:t>
            </w:r>
          </w:p>
        </w:tc>
      </w:tr>
      <w:tr w:rsidR="00E42B9F" w:rsidRPr="00E42B9F" w:rsidTr="007A3D0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4928" w:type="dxa"/>
            <w:tcBorders>
              <w:left w:val="nil"/>
              <w:bottom w:val="nil"/>
              <w:right w:val="nil"/>
            </w:tcBorders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42B9F">
              <w:rPr>
                <w:rFonts w:ascii="Times New Roman" w:hAnsi="Times New Roman"/>
                <w:i w:val="0"/>
                <w:sz w:val="16"/>
                <w:szCs w:val="16"/>
              </w:rPr>
              <w:t>(номер группы)</w:t>
            </w:r>
          </w:p>
        </w:tc>
      </w:tr>
      <w:tr w:rsidR="00E42B9F" w:rsidRPr="00E42B9F" w:rsidTr="007A3D0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suppressAutoHyphens/>
              <w:jc w:val="lef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 xml:space="preserve">Программа </w:t>
            </w:r>
          </w:p>
          <w:p w:rsidR="00E42B9F" w:rsidRPr="00E42B9F" w:rsidRDefault="00E42B9F" w:rsidP="00E42B9F">
            <w:pPr>
              <w:tabs>
                <w:tab w:val="left" w:pos="3052"/>
              </w:tabs>
              <w:suppressAutoHyphens/>
              <w:jc w:val="lef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>профессиональной переподготовки</w:t>
            </w:r>
          </w:p>
        </w:tc>
        <w:tc>
          <w:tcPr>
            <w:tcW w:w="4928" w:type="dxa"/>
            <w:tcBorders>
              <w:top w:val="nil"/>
              <w:left w:val="nil"/>
              <w:right w:val="nil"/>
            </w:tcBorders>
            <w:vAlign w:val="bottom"/>
          </w:tcPr>
          <w:p w:rsidR="00E42B9F" w:rsidRPr="00E42B9F" w:rsidRDefault="00E42B9F" w:rsidP="007A3D03">
            <w:pPr>
              <w:tabs>
                <w:tab w:val="left" w:pos="3052"/>
              </w:tabs>
              <w:suppressAutoHyphens/>
              <w:jc w:val="center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>«</w:t>
            </w:r>
            <w:r w:rsidR="00C61F0E" w:rsidRPr="00C61F0E">
              <w:rPr>
                <w:rFonts w:ascii="Times New Roman" w:hAnsi="Times New Roman"/>
                <w:i w:val="0"/>
                <w:szCs w:val="28"/>
              </w:rPr>
              <w:t>Автоматика и телемеханика на железнодорожном транспорте</w:t>
            </w:r>
            <w:r w:rsidRPr="00E42B9F">
              <w:rPr>
                <w:rFonts w:ascii="Times New Roman" w:hAnsi="Times New Roman"/>
                <w:i w:val="0"/>
                <w:szCs w:val="28"/>
              </w:rPr>
              <w:t>»</w:t>
            </w:r>
          </w:p>
        </w:tc>
      </w:tr>
      <w:tr w:rsidR="00E42B9F" w:rsidRPr="00E42B9F" w:rsidTr="007A3D0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4928" w:type="dxa"/>
            <w:tcBorders>
              <w:left w:val="nil"/>
              <w:bottom w:val="nil"/>
              <w:right w:val="nil"/>
            </w:tcBorders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42B9F">
              <w:rPr>
                <w:rFonts w:ascii="Times New Roman" w:hAnsi="Times New Roman"/>
                <w:i w:val="0"/>
                <w:sz w:val="16"/>
                <w:szCs w:val="16"/>
              </w:rPr>
              <w:t>(наименование программы)</w:t>
            </w:r>
          </w:p>
        </w:tc>
      </w:tr>
      <w:tr w:rsidR="00E42B9F" w:rsidRPr="00E42B9F" w:rsidTr="007A3D03">
        <w:trPr>
          <w:trHeight w:val="509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Cs w:val="28"/>
              </w:rPr>
            </w:pPr>
            <w:r w:rsidRPr="00E42B9F">
              <w:rPr>
                <w:rFonts w:ascii="Times New Roman" w:hAnsi="Times New Roman"/>
                <w:i w:val="0"/>
                <w:szCs w:val="28"/>
              </w:rPr>
              <w:t>Преподаватель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2B9F" w:rsidRPr="00E42B9F" w:rsidRDefault="00A83F24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Cs w:val="28"/>
              </w:rPr>
            </w:pPr>
            <w:r>
              <w:rPr>
                <w:rFonts w:ascii="Times New Roman" w:hAnsi="Times New Roman"/>
                <w:i w:val="0"/>
                <w:szCs w:val="28"/>
              </w:rPr>
              <w:t>Буйлова Лидия Владимировна</w:t>
            </w:r>
          </w:p>
        </w:tc>
      </w:tr>
      <w:tr w:rsidR="00E42B9F" w:rsidRPr="00E42B9F" w:rsidTr="007A3D0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2B9F" w:rsidRPr="00E42B9F" w:rsidRDefault="00E42B9F" w:rsidP="00E42B9F">
            <w:pPr>
              <w:tabs>
                <w:tab w:val="left" w:pos="3052"/>
              </w:tabs>
              <w:jc w:val="left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928" w:type="dxa"/>
            <w:tcBorders>
              <w:left w:val="nil"/>
              <w:bottom w:val="nil"/>
              <w:right w:val="nil"/>
            </w:tcBorders>
          </w:tcPr>
          <w:p w:rsidR="00E42B9F" w:rsidRPr="00E42B9F" w:rsidRDefault="00E42B9F" w:rsidP="00E42B9F">
            <w:pPr>
              <w:tabs>
                <w:tab w:val="left" w:pos="3052"/>
              </w:tabs>
              <w:jc w:val="center"/>
              <w:rPr>
                <w:rFonts w:ascii="Times New Roman" w:hAnsi="Times New Roman"/>
                <w:i w:val="0"/>
                <w:sz w:val="16"/>
                <w:szCs w:val="16"/>
              </w:rPr>
            </w:pPr>
            <w:r w:rsidRPr="00E42B9F">
              <w:rPr>
                <w:rFonts w:ascii="Times New Roman" w:hAnsi="Times New Roman"/>
                <w:i w:val="0"/>
                <w:sz w:val="16"/>
                <w:szCs w:val="16"/>
              </w:rPr>
              <w:t>(фамилия, имя, отчество)</w:t>
            </w:r>
          </w:p>
        </w:tc>
      </w:tr>
    </w:tbl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 w:val="32"/>
          <w:szCs w:val="32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Cs w:val="28"/>
          <w:lang w:eastAsia="en-US"/>
        </w:rPr>
      </w:pPr>
    </w:p>
    <w:p w:rsid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Cs w:val="28"/>
          <w:lang w:eastAsia="en-US"/>
        </w:rPr>
      </w:pPr>
    </w:p>
    <w:p w:rsidR="00E42B9F" w:rsidRPr="00E42B9F" w:rsidRDefault="00E42B9F" w:rsidP="00E42B9F">
      <w:pPr>
        <w:tabs>
          <w:tab w:val="left" w:pos="3052"/>
        </w:tabs>
        <w:ind w:firstLine="709"/>
        <w:jc w:val="left"/>
        <w:rPr>
          <w:rFonts w:ascii="Times New Roman" w:eastAsia="Calibri" w:hAnsi="Times New Roman"/>
          <w:i w:val="0"/>
          <w:szCs w:val="28"/>
          <w:lang w:eastAsia="en-US"/>
        </w:rPr>
      </w:pPr>
    </w:p>
    <w:p w:rsidR="00E42B9F" w:rsidRDefault="00E42B9F" w:rsidP="00E42B9F">
      <w:pPr>
        <w:tabs>
          <w:tab w:val="left" w:pos="3052"/>
        </w:tabs>
        <w:jc w:val="center"/>
        <w:rPr>
          <w:rFonts w:ascii="Times New Roman" w:hAnsi="Times New Roman"/>
          <w:i w:val="0"/>
          <w:spacing w:val="-8"/>
          <w:szCs w:val="28"/>
        </w:rPr>
      </w:pPr>
      <w:r w:rsidRPr="00E42B9F">
        <w:rPr>
          <w:rFonts w:ascii="Times New Roman" w:eastAsia="Calibri" w:hAnsi="Times New Roman"/>
          <w:i w:val="0"/>
          <w:szCs w:val="28"/>
          <w:lang w:eastAsia="en-US"/>
        </w:rPr>
        <w:t>Ярославль 20</w:t>
      </w:r>
      <w:r w:rsidR="00A83F24">
        <w:rPr>
          <w:rFonts w:ascii="Times New Roman" w:eastAsia="Calibri" w:hAnsi="Times New Roman"/>
          <w:i w:val="0"/>
          <w:szCs w:val="28"/>
          <w:lang w:eastAsia="en-US"/>
        </w:rPr>
        <w:t>20</w:t>
      </w:r>
      <w:r>
        <w:rPr>
          <w:rFonts w:ascii="Times New Roman" w:hAnsi="Times New Roman"/>
          <w:i w:val="0"/>
          <w:spacing w:val="-8"/>
          <w:szCs w:val="28"/>
        </w:rPr>
        <w:br w:type="page"/>
      </w:r>
    </w:p>
    <w:p w:rsidR="00A83F24" w:rsidRPr="007D6A3A" w:rsidRDefault="00A83F24" w:rsidP="00A83F24">
      <w:pPr>
        <w:jc w:val="center"/>
        <w:rPr>
          <w:rFonts w:ascii="Times New Roman" w:hAnsi="Times New Roman"/>
          <w:b/>
          <w:szCs w:val="28"/>
        </w:rPr>
      </w:pPr>
      <w:r w:rsidRPr="007D6A3A">
        <w:rPr>
          <w:rFonts w:ascii="Times New Roman" w:hAnsi="Times New Roman"/>
          <w:b/>
          <w:szCs w:val="28"/>
        </w:rPr>
        <w:lastRenderedPageBreak/>
        <w:t>Контрольная работа</w:t>
      </w:r>
      <w:r>
        <w:rPr>
          <w:rFonts w:ascii="Times New Roman" w:hAnsi="Times New Roman"/>
          <w:b/>
          <w:szCs w:val="28"/>
        </w:rPr>
        <w:t xml:space="preserve">. </w:t>
      </w:r>
      <w:r w:rsidRPr="007D6A3A">
        <w:rPr>
          <w:rFonts w:ascii="Times New Roman" w:hAnsi="Times New Roman"/>
          <w:b/>
          <w:szCs w:val="28"/>
        </w:rPr>
        <w:t>Задание №1</w:t>
      </w:r>
    </w:p>
    <w:p w:rsidR="00A83F24" w:rsidRDefault="00A83F24" w:rsidP="00A83F24">
      <w:pPr>
        <w:pBdr>
          <w:bottom w:val="single" w:sz="12" w:space="1" w:color="auto"/>
        </w:pBd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Условные графические обозначения элементов</w:t>
      </w:r>
    </w:p>
    <w:p w:rsidR="00A83F24" w:rsidRDefault="00A83F24" w:rsidP="00A83F24">
      <w:pPr>
        <w:pBdr>
          <w:bottom w:val="single" w:sz="12" w:space="1" w:color="auto"/>
        </w:pBdr>
        <w:jc w:val="center"/>
        <w:rPr>
          <w:rFonts w:ascii="Times New Roman" w:hAnsi="Times New Roman"/>
          <w:szCs w:val="28"/>
        </w:rPr>
      </w:pPr>
    </w:p>
    <w:p w:rsidR="00A83F24" w:rsidRPr="007D6A3A" w:rsidRDefault="00A83F24" w:rsidP="00A83F2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 w:rsidRPr="007D6A3A">
        <w:rPr>
          <w:rFonts w:ascii="Times New Roman" w:hAnsi="Times New Roman"/>
          <w:sz w:val="20"/>
        </w:rPr>
        <w:t>Фамилия Имя Отчество слушателя курсов</w:t>
      </w:r>
      <w:r>
        <w:rPr>
          <w:rFonts w:ascii="Times New Roman" w:hAnsi="Times New Roman"/>
          <w:sz w:val="20"/>
        </w:rPr>
        <w:t>)</w:t>
      </w: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Вариант ___</w:t>
      </w: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tbl>
      <w:tblPr>
        <w:tblStyle w:val="af1"/>
        <w:tblW w:w="10061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3260"/>
        <w:gridCol w:w="3999"/>
      </w:tblGrid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п/п</w:t>
            </w:r>
          </w:p>
        </w:tc>
        <w:tc>
          <w:tcPr>
            <w:tcW w:w="1985" w:type="dxa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Стандарт</w:t>
            </w:r>
          </w:p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ЕСКД</w:t>
            </w:r>
          </w:p>
        </w:tc>
        <w:tc>
          <w:tcPr>
            <w:tcW w:w="3260" w:type="dxa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Наименование</w:t>
            </w:r>
          </w:p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элемента</w:t>
            </w:r>
          </w:p>
        </w:tc>
        <w:tc>
          <w:tcPr>
            <w:tcW w:w="3999" w:type="dxa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Графическое изображение</w:t>
            </w:r>
          </w:p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(размеры не проставлять)</w:t>
            </w: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14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19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21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22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25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27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Tr="000A3EAE">
        <w:tc>
          <w:tcPr>
            <w:tcW w:w="817" w:type="dxa"/>
            <w:vAlign w:val="center"/>
          </w:tcPr>
          <w:p w:rsidR="00A83F24" w:rsidRDefault="00A83F24" w:rsidP="000A3EA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</w:t>
            </w:r>
          </w:p>
        </w:tc>
        <w:tc>
          <w:tcPr>
            <w:tcW w:w="1985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260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9" w:type="dxa"/>
          </w:tcPr>
          <w:p w:rsidR="00A83F24" w:rsidRDefault="00A83F24" w:rsidP="000A3EAE">
            <w:pPr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p w:rsidR="00A83F24" w:rsidRDefault="00A83F24" w:rsidP="00A83F24">
      <w:pPr>
        <w:jc w:val="center"/>
        <w:rPr>
          <w:rFonts w:ascii="Times New Roman" w:hAnsi="Times New Roman"/>
          <w:szCs w:val="28"/>
        </w:rPr>
        <w:sectPr w:rsidR="00A83F24" w:rsidSect="003E3B6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A83F24" w:rsidRPr="007D6A3A" w:rsidRDefault="00A83F24" w:rsidP="00A83F24">
      <w:pPr>
        <w:jc w:val="center"/>
        <w:rPr>
          <w:rFonts w:ascii="Times New Roman" w:hAnsi="Times New Roman"/>
          <w:b/>
          <w:szCs w:val="28"/>
        </w:rPr>
      </w:pPr>
      <w:r w:rsidRPr="007D6A3A">
        <w:rPr>
          <w:rFonts w:ascii="Times New Roman" w:hAnsi="Times New Roman"/>
          <w:b/>
          <w:szCs w:val="28"/>
        </w:rPr>
        <w:lastRenderedPageBreak/>
        <w:t>Контрольная работа</w:t>
      </w:r>
      <w:r>
        <w:rPr>
          <w:rFonts w:ascii="Times New Roman" w:hAnsi="Times New Roman"/>
          <w:b/>
          <w:szCs w:val="28"/>
        </w:rPr>
        <w:t>. Задание №2</w:t>
      </w:r>
    </w:p>
    <w:p w:rsidR="00A83F24" w:rsidRDefault="00A83F24" w:rsidP="00A83F24">
      <w:pPr>
        <w:pBdr>
          <w:bottom w:val="single" w:sz="12" w:space="1" w:color="auto"/>
        </w:pBd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Схема электрическая принципиальная. Спецификация.</w:t>
      </w:r>
    </w:p>
    <w:p w:rsidR="00A83F24" w:rsidRDefault="00A83F24" w:rsidP="00A83F24">
      <w:pPr>
        <w:pBdr>
          <w:bottom w:val="single" w:sz="12" w:space="1" w:color="auto"/>
        </w:pBdr>
        <w:jc w:val="center"/>
        <w:rPr>
          <w:rFonts w:ascii="Times New Roman" w:hAnsi="Times New Roman"/>
          <w:szCs w:val="28"/>
        </w:rPr>
      </w:pPr>
    </w:p>
    <w:p w:rsidR="00A83F24" w:rsidRPr="007D6A3A" w:rsidRDefault="00A83F24" w:rsidP="00A83F2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 w:rsidRPr="007D6A3A">
        <w:rPr>
          <w:rFonts w:ascii="Times New Roman" w:hAnsi="Times New Roman"/>
          <w:sz w:val="20"/>
        </w:rPr>
        <w:t>Фамилия Имя Отчество слушателя курсов</w:t>
      </w:r>
      <w:r>
        <w:rPr>
          <w:rFonts w:ascii="Times New Roman" w:hAnsi="Times New Roman"/>
          <w:sz w:val="20"/>
        </w:rPr>
        <w:t>)</w:t>
      </w: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</w:p>
    <w:p w:rsidR="00A83F24" w:rsidRDefault="00A83F24" w:rsidP="00A83F2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Вариант ___</w:t>
      </w:r>
    </w:p>
    <w:p w:rsidR="00A83F24" w:rsidRPr="0095445F" w:rsidRDefault="00A83F24" w:rsidP="00A83F24">
      <w:pPr>
        <w:jc w:val="center"/>
        <w:rPr>
          <w:rFonts w:ascii="Times New Roman" w:hAnsi="Times New Roman"/>
          <w:szCs w:val="28"/>
        </w:rPr>
      </w:pPr>
    </w:p>
    <w:tbl>
      <w:tblPr>
        <w:tblW w:w="10005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60"/>
        <w:gridCol w:w="6096"/>
        <w:gridCol w:w="1018"/>
        <w:gridCol w:w="1331"/>
      </w:tblGrid>
      <w:tr w:rsidR="00A83F24" w:rsidRPr="00465AA0" w:rsidTr="00A83F24">
        <w:trPr>
          <w:cantSplit/>
          <w:trHeight w:hRule="exact" w:val="724"/>
          <w:tblHeader/>
        </w:trPr>
        <w:tc>
          <w:tcPr>
            <w:tcW w:w="1560" w:type="dxa"/>
            <w:vAlign w:val="center"/>
          </w:tcPr>
          <w:p w:rsidR="00A83F24" w:rsidRPr="0095445F" w:rsidRDefault="00A83F24" w:rsidP="00A83F24">
            <w:pPr>
              <w:pStyle w:val="a8"/>
              <w:ind w:right="-107" w:firstLine="0"/>
              <w:jc w:val="center"/>
              <w:rPr>
                <w:rFonts w:ascii="Times New Roman" w:hAnsi="Times New Roman"/>
                <w:i w:val="0"/>
              </w:rPr>
            </w:pPr>
            <w:r w:rsidRPr="0095445F">
              <w:rPr>
                <w:rFonts w:ascii="Times New Roman" w:hAnsi="Times New Roman"/>
                <w:i w:val="0"/>
              </w:rPr>
              <w:t>Поз.</w:t>
            </w:r>
          </w:p>
          <w:p w:rsidR="00A83F24" w:rsidRPr="0095445F" w:rsidRDefault="00A83F24" w:rsidP="000A3EAE">
            <w:pPr>
              <w:pStyle w:val="a8"/>
              <w:ind w:left="-142" w:right="-107" w:firstLine="9"/>
              <w:jc w:val="center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</w:rPr>
              <w:t>обозначение</w:t>
            </w:r>
          </w:p>
          <w:p w:rsidR="00A83F24" w:rsidRPr="0095445F" w:rsidRDefault="00A83F24" w:rsidP="000A3EAE">
            <w:pPr>
              <w:pStyle w:val="a8"/>
              <w:ind w:left="-18" w:right="-284"/>
              <w:jc w:val="center"/>
              <w:rPr>
                <w:rFonts w:ascii="Times New Roman" w:hAnsi="Times New Roman"/>
                <w:i w:val="0"/>
              </w:rPr>
            </w:pPr>
          </w:p>
          <w:p w:rsidR="00A83F24" w:rsidRPr="0095445F" w:rsidRDefault="00A83F24" w:rsidP="000A3EAE">
            <w:pPr>
              <w:pStyle w:val="a8"/>
              <w:ind w:left="-18" w:right="-284"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w="6096" w:type="dxa"/>
            <w:vAlign w:val="center"/>
          </w:tcPr>
          <w:p w:rsidR="00A83F24" w:rsidRPr="0095445F" w:rsidRDefault="00A83F24" w:rsidP="000A3EAE">
            <w:pPr>
              <w:pStyle w:val="a8"/>
              <w:jc w:val="center"/>
              <w:rPr>
                <w:rFonts w:ascii="Times New Roman" w:hAnsi="Times New Roman"/>
                <w:i w:val="0"/>
              </w:rPr>
            </w:pPr>
            <w:r w:rsidRPr="0095445F">
              <w:rPr>
                <w:rFonts w:ascii="Times New Roman" w:hAnsi="Times New Roman"/>
                <w:i w:val="0"/>
              </w:rPr>
              <w:t>Наименование</w:t>
            </w:r>
          </w:p>
        </w:tc>
        <w:tc>
          <w:tcPr>
            <w:tcW w:w="1018" w:type="dxa"/>
            <w:vAlign w:val="center"/>
          </w:tcPr>
          <w:p w:rsidR="00A83F24" w:rsidRPr="0095445F" w:rsidRDefault="00A83F24" w:rsidP="000A3EAE">
            <w:pPr>
              <w:pStyle w:val="a8"/>
              <w:ind w:left="-374" w:right="-397" w:hanging="23"/>
              <w:jc w:val="center"/>
              <w:rPr>
                <w:rFonts w:ascii="Times New Roman" w:hAnsi="Times New Roman"/>
                <w:i w:val="0"/>
              </w:rPr>
            </w:pPr>
            <w:r w:rsidRPr="0095445F">
              <w:rPr>
                <w:rFonts w:ascii="Times New Roman" w:hAnsi="Times New Roman"/>
                <w:i w:val="0"/>
              </w:rPr>
              <w:t>Кол.</w:t>
            </w:r>
          </w:p>
        </w:tc>
        <w:tc>
          <w:tcPr>
            <w:tcW w:w="1331" w:type="dxa"/>
            <w:vAlign w:val="center"/>
          </w:tcPr>
          <w:p w:rsidR="00A83F24" w:rsidRPr="0095445F" w:rsidRDefault="00A83F24" w:rsidP="00A83F24">
            <w:pPr>
              <w:pStyle w:val="a8"/>
              <w:ind w:firstLine="0"/>
              <w:jc w:val="center"/>
              <w:rPr>
                <w:rFonts w:ascii="Times New Roman" w:hAnsi="Times New Roman"/>
                <w:i w:val="0"/>
              </w:rPr>
            </w:pPr>
            <w:proofErr w:type="gramStart"/>
            <w:r w:rsidRPr="0095445F">
              <w:rPr>
                <w:rFonts w:ascii="Times New Roman" w:hAnsi="Times New Roman"/>
                <w:i w:val="0"/>
              </w:rPr>
              <w:t>Приме</w:t>
            </w:r>
            <w:r>
              <w:rPr>
                <w:rFonts w:ascii="Times New Roman" w:hAnsi="Times New Roman"/>
                <w:i w:val="0"/>
              </w:rPr>
              <w:t>-</w:t>
            </w:r>
            <w:proofErr w:type="spellStart"/>
            <w:r w:rsidRPr="0095445F">
              <w:rPr>
                <w:rFonts w:ascii="Times New Roman" w:hAnsi="Times New Roman"/>
                <w:i w:val="0"/>
              </w:rPr>
              <w:t>чание</w:t>
            </w:r>
            <w:proofErr w:type="spellEnd"/>
            <w:proofErr w:type="gramEnd"/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6096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firstLine="35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465AA0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6096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  <w:vAlign w:val="center"/>
          </w:tcPr>
          <w:p w:rsidR="00A83F24" w:rsidRPr="00465AA0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6096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ind w:hanging="23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A83F24" w:rsidRPr="00465AA0" w:rsidTr="00A83F24">
        <w:trPr>
          <w:cantSplit/>
          <w:trHeight w:val="709"/>
        </w:trPr>
        <w:tc>
          <w:tcPr>
            <w:tcW w:w="1560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6096" w:type="dxa"/>
          </w:tcPr>
          <w:p w:rsidR="00A83F24" w:rsidRPr="0095445F" w:rsidRDefault="00A83F24" w:rsidP="000A3EAE">
            <w:pPr>
              <w:pStyle w:val="a8"/>
              <w:spacing w:line="720" w:lineRule="auto"/>
              <w:rPr>
                <w:rFonts w:ascii="Times New Roman" w:hAnsi="Times New Roman"/>
                <w:i w:val="0"/>
                <w:szCs w:val="28"/>
              </w:rPr>
            </w:pPr>
          </w:p>
        </w:tc>
        <w:tc>
          <w:tcPr>
            <w:tcW w:w="1018" w:type="dxa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i w:val="0"/>
                <w:szCs w:val="28"/>
                <w:lang w:val="en-US"/>
              </w:rPr>
            </w:pPr>
          </w:p>
        </w:tc>
        <w:tc>
          <w:tcPr>
            <w:tcW w:w="1331" w:type="dxa"/>
            <w:vAlign w:val="bottom"/>
          </w:tcPr>
          <w:p w:rsidR="00A83F24" w:rsidRPr="0095445F" w:rsidRDefault="00A83F24" w:rsidP="000A3EAE">
            <w:pPr>
              <w:pStyle w:val="a8"/>
              <w:spacing w:line="720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</w:tbl>
    <w:p w:rsidR="00A83F24" w:rsidRPr="00D37EED" w:rsidRDefault="00A83F24" w:rsidP="00A83F24">
      <w:pPr>
        <w:jc w:val="center"/>
        <w:rPr>
          <w:rFonts w:ascii="Times New Roman" w:hAnsi="Times New Roman"/>
          <w:szCs w:val="28"/>
        </w:rPr>
      </w:pPr>
    </w:p>
    <w:p w:rsidR="00654328" w:rsidRPr="0051613B" w:rsidRDefault="00654328" w:rsidP="00A83F24">
      <w:pPr>
        <w:tabs>
          <w:tab w:val="left" w:pos="1883"/>
        </w:tabs>
        <w:rPr>
          <w:rFonts w:ascii="Times New Roman" w:hAnsi="Times New Roman"/>
          <w:i w:val="0"/>
          <w:color w:val="000000"/>
          <w:szCs w:val="28"/>
        </w:rPr>
      </w:pPr>
    </w:p>
    <w:p w:rsidR="00654328" w:rsidRDefault="00654328" w:rsidP="00B32D74">
      <w:pPr>
        <w:tabs>
          <w:tab w:val="left" w:pos="1883"/>
        </w:tabs>
        <w:ind w:firstLine="567"/>
        <w:jc w:val="right"/>
        <w:rPr>
          <w:rFonts w:ascii="Times New Roman" w:hAnsi="Times New Roman"/>
          <w:i w:val="0"/>
          <w:color w:val="000000"/>
          <w:szCs w:val="28"/>
        </w:rPr>
      </w:pPr>
    </w:p>
    <w:p w:rsidR="003E59FE" w:rsidRPr="00A83F24" w:rsidRDefault="00B32D74" w:rsidP="00A83F24">
      <w:pPr>
        <w:tabs>
          <w:tab w:val="left" w:pos="1883"/>
        </w:tabs>
        <w:ind w:firstLine="567"/>
        <w:jc w:val="right"/>
        <w:rPr>
          <w:rFonts w:ascii="Times New Roman" w:hAnsi="Times New Roman"/>
          <w:i w:val="0"/>
          <w:color w:val="000000"/>
          <w:szCs w:val="28"/>
        </w:rPr>
      </w:pPr>
      <w:r w:rsidRPr="00B32D74">
        <w:rPr>
          <w:rFonts w:ascii="Times New Roman" w:hAnsi="Times New Roman"/>
          <w:i w:val="0"/>
          <w:color w:val="000000"/>
          <w:szCs w:val="28"/>
        </w:rPr>
        <w:t xml:space="preserve">Дата выполнения задания: </w:t>
      </w:r>
      <w:r w:rsidR="00A83F24">
        <w:rPr>
          <w:rFonts w:ascii="Times New Roman" w:hAnsi="Times New Roman"/>
          <w:i w:val="0"/>
          <w:color w:val="000000"/>
          <w:szCs w:val="28"/>
        </w:rPr>
        <w:t>_________</w:t>
      </w:r>
      <w:r w:rsidRPr="00B32D74">
        <w:rPr>
          <w:rFonts w:ascii="Times New Roman" w:hAnsi="Times New Roman"/>
          <w:i w:val="0"/>
          <w:color w:val="000000"/>
          <w:szCs w:val="28"/>
        </w:rPr>
        <w:t xml:space="preserve"> г.</w:t>
      </w:r>
    </w:p>
    <w:p w:rsidR="00CB4ABF" w:rsidRPr="009B3CFA" w:rsidRDefault="00CB4ABF" w:rsidP="009B3CFA">
      <w:pPr>
        <w:pStyle w:val="1"/>
      </w:pPr>
      <w:bookmarkStart w:id="6" w:name="_Toc512176092"/>
      <w:bookmarkStart w:id="7" w:name="_Toc531512960"/>
      <w:r w:rsidRPr="009B3CFA">
        <w:lastRenderedPageBreak/>
        <w:t>СПИСОК ИСПОЛЬЗОВАН</w:t>
      </w:r>
      <w:r w:rsidR="005A7F7E" w:rsidRPr="009B3CFA">
        <w:t>Н</w:t>
      </w:r>
      <w:r w:rsidRPr="009B3CFA">
        <w:t>ЫХ ИСТОЧНИКОВ</w:t>
      </w:r>
      <w:bookmarkEnd w:id="6"/>
      <w:bookmarkEnd w:id="7"/>
    </w:p>
    <w:p w:rsidR="00532FAE" w:rsidRPr="00592C9A" w:rsidRDefault="00532FAE" w:rsidP="00592C9A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b/>
          <w:i w:val="0"/>
        </w:rPr>
      </w:pPr>
      <w:r w:rsidRPr="00592C9A">
        <w:rPr>
          <w:rFonts w:ascii="Times New Roman" w:eastAsia="Calibri" w:hAnsi="Times New Roman"/>
          <w:b/>
          <w:i w:val="0"/>
        </w:rPr>
        <w:t>Основная учебная литература:</w:t>
      </w:r>
    </w:p>
    <w:p w:rsidR="006C1F9B" w:rsidRPr="006C1F9B" w:rsidRDefault="006C1F9B" w:rsidP="006C1F9B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i w:val="0"/>
        </w:rPr>
      </w:pPr>
      <w:r>
        <w:rPr>
          <w:rFonts w:ascii="Times New Roman" w:eastAsia="Calibri" w:hAnsi="Times New Roman"/>
          <w:i w:val="0"/>
        </w:rPr>
        <w:t xml:space="preserve">1. </w:t>
      </w:r>
      <w:r w:rsidRPr="006C1F9B">
        <w:rPr>
          <w:rFonts w:ascii="Times New Roman" w:eastAsia="Calibri" w:hAnsi="Times New Roman"/>
          <w:i w:val="0"/>
        </w:rPr>
        <w:t>Боголюбов С.К. Инженерная графика: учебник / С. К. Боголюбов. – Стереотип. изд. – М.: Альянс, 2016 - 352 с.</w:t>
      </w:r>
    </w:p>
    <w:p w:rsidR="006C1F9B" w:rsidRDefault="006C1F9B" w:rsidP="006C1F9B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i w:val="0"/>
        </w:rPr>
      </w:pPr>
      <w:r>
        <w:rPr>
          <w:rFonts w:ascii="Times New Roman" w:eastAsia="Calibri" w:hAnsi="Times New Roman"/>
          <w:i w:val="0"/>
        </w:rPr>
        <w:t xml:space="preserve">2. </w:t>
      </w:r>
      <w:r w:rsidRPr="006C1F9B">
        <w:rPr>
          <w:rFonts w:ascii="Times New Roman" w:eastAsia="Calibri" w:hAnsi="Times New Roman"/>
          <w:i w:val="0"/>
        </w:rPr>
        <w:t xml:space="preserve">Боголюбов С.К.  Индивидуальные задания по курсу черчения (Текст) </w:t>
      </w:r>
      <w:proofErr w:type="gramStart"/>
      <w:r w:rsidRPr="006C1F9B">
        <w:rPr>
          <w:rFonts w:ascii="Times New Roman" w:eastAsia="Calibri" w:hAnsi="Times New Roman"/>
          <w:i w:val="0"/>
        </w:rPr>
        <w:t>/  С.К.</w:t>
      </w:r>
      <w:proofErr w:type="gramEnd"/>
      <w:r w:rsidRPr="006C1F9B">
        <w:rPr>
          <w:rFonts w:ascii="Times New Roman" w:eastAsia="Calibri" w:hAnsi="Times New Roman"/>
          <w:i w:val="0"/>
        </w:rPr>
        <w:t xml:space="preserve"> Боголюбов - М.: Высшая школа. - 2015. - 386 с.</w:t>
      </w:r>
    </w:p>
    <w:p w:rsidR="006C1F9B" w:rsidRPr="006C1F9B" w:rsidRDefault="006C1F9B" w:rsidP="006C1F9B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i w:val="0"/>
        </w:rPr>
      </w:pPr>
      <w:r>
        <w:rPr>
          <w:rFonts w:ascii="Times New Roman" w:eastAsia="Calibri" w:hAnsi="Times New Roman"/>
          <w:i w:val="0"/>
        </w:rPr>
        <w:t xml:space="preserve">3. </w:t>
      </w:r>
      <w:r w:rsidRPr="006C1F9B">
        <w:rPr>
          <w:rFonts w:ascii="Times New Roman" w:eastAsia="Calibri" w:hAnsi="Times New Roman"/>
          <w:i w:val="0"/>
        </w:rPr>
        <w:t xml:space="preserve">Березина Н.А. Инженерная графика: учебное пособие для обучающихся в средних профессиональных учреждениях / Н.А. Березина. - М.: </w:t>
      </w:r>
      <w:proofErr w:type="gramStart"/>
      <w:r w:rsidRPr="006C1F9B">
        <w:rPr>
          <w:rFonts w:ascii="Times New Roman" w:eastAsia="Calibri" w:hAnsi="Times New Roman"/>
          <w:i w:val="0"/>
        </w:rPr>
        <w:t>Альфа-М</w:t>
      </w:r>
      <w:proofErr w:type="gramEnd"/>
      <w:r w:rsidRPr="006C1F9B">
        <w:rPr>
          <w:rFonts w:ascii="Times New Roman" w:eastAsia="Calibri" w:hAnsi="Times New Roman"/>
          <w:i w:val="0"/>
        </w:rPr>
        <w:t>, 2013. 272 с.</w:t>
      </w:r>
    </w:p>
    <w:p w:rsidR="006C1F9B" w:rsidRPr="00566A86" w:rsidRDefault="006C1F9B" w:rsidP="006C1F9B">
      <w:pPr>
        <w:tabs>
          <w:tab w:val="left" w:pos="1777"/>
        </w:tabs>
        <w:rPr>
          <w:rFonts w:ascii="Times New Roman" w:hAnsi="Times New Roman"/>
          <w:b/>
          <w:szCs w:val="28"/>
        </w:rPr>
      </w:pPr>
    </w:p>
    <w:p w:rsidR="00532FAE" w:rsidRPr="00592C9A" w:rsidRDefault="00532FAE" w:rsidP="000C3F4F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b/>
          <w:i w:val="0"/>
        </w:rPr>
      </w:pPr>
      <w:bookmarkStart w:id="8" w:name="_GoBack"/>
      <w:bookmarkEnd w:id="8"/>
      <w:r w:rsidRPr="00592C9A">
        <w:rPr>
          <w:rFonts w:ascii="Times New Roman" w:eastAsia="Calibri" w:hAnsi="Times New Roman"/>
          <w:b/>
          <w:i w:val="0"/>
        </w:rPr>
        <w:t>Электронные образовательные ресурсы:</w:t>
      </w:r>
    </w:p>
    <w:p w:rsidR="006C1F9B" w:rsidRPr="006C1F9B" w:rsidRDefault="006C1F9B" w:rsidP="006C1F9B">
      <w:pPr>
        <w:autoSpaceDE w:val="0"/>
        <w:autoSpaceDN w:val="0"/>
        <w:adjustRightInd w:val="0"/>
        <w:spacing w:line="264" w:lineRule="auto"/>
        <w:ind w:firstLine="709"/>
        <w:rPr>
          <w:rFonts w:ascii="Times New Roman" w:eastAsia="Calibri" w:hAnsi="Times New Roman"/>
          <w:i w:val="0"/>
        </w:rPr>
      </w:pPr>
      <w:r w:rsidRPr="006C1F9B">
        <w:rPr>
          <w:rFonts w:ascii="Times New Roman" w:eastAsia="Calibri" w:hAnsi="Times New Roman"/>
          <w:i w:val="0"/>
        </w:rPr>
        <w:t>1.</w:t>
      </w:r>
      <w:r w:rsidRPr="006C1F9B">
        <w:rPr>
          <w:rFonts w:ascii="Times New Roman" w:eastAsia="Calibri" w:hAnsi="Times New Roman"/>
          <w:i w:val="0"/>
        </w:rPr>
        <w:tab/>
        <w:t xml:space="preserve">Сорокин, Н. П. Инженерная графика [Электронный ресурс] / Н. П. Сорокин, Е. Д. </w:t>
      </w:r>
      <w:proofErr w:type="spellStart"/>
      <w:r w:rsidRPr="006C1F9B">
        <w:rPr>
          <w:rFonts w:ascii="Times New Roman" w:eastAsia="Calibri" w:hAnsi="Times New Roman"/>
          <w:i w:val="0"/>
        </w:rPr>
        <w:t>Ольшевский</w:t>
      </w:r>
      <w:proofErr w:type="spellEnd"/>
      <w:r w:rsidRPr="006C1F9B">
        <w:rPr>
          <w:rFonts w:ascii="Times New Roman" w:eastAsia="Calibri" w:hAnsi="Times New Roman"/>
          <w:i w:val="0"/>
        </w:rPr>
        <w:t xml:space="preserve">, А.Н. </w:t>
      </w:r>
      <w:proofErr w:type="spellStart"/>
      <w:r w:rsidRPr="006C1F9B">
        <w:rPr>
          <w:rFonts w:ascii="Times New Roman" w:eastAsia="Calibri" w:hAnsi="Times New Roman"/>
          <w:i w:val="0"/>
        </w:rPr>
        <w:t>Заикина</w:t>
      </w:r>
      <w:proofErr w:type="spellEnd"/>
      <w:r w:rsidRPr="006C1F9B">
        <w:rPr>
          <w:rFonts w:ascii="Times New Roman" w:eastAsia="Calibri" w:hAnsi="Times New Roman"/>
          <w:i w:val="0"/>
        </w:rPr>
        <w:t xml:space="preserve">, Е.И. Шибанова. – Электронные данные – СПб: Лань, 2016. – 392 с. – Режим доступа: http://e.lanbook.com/book/74681. – </w:t>
      </w:r>
      <w:proofErr w:type="spellStart"/>
      <w:r w:rsidRPr="006C1F9B">
        <w:rPr>
          <w:rFonts w:ascii="Times New Roman" w:eastAsia="Calibri" w:hAnsi="Times New Roman"/>
          <w:i w:val="0"/>
        </w:rPr>
        <w:t>Загл</w:t>
      </w:r>
      <w:proofErr w:type="spellEnd"/>
      <w:r w:rsidRPr="006C1F9B">
        <w:rPr>
          <w:rFonts w:ascii="Times New Roman" w:eastAsia="Calibri" w:hAnsi="Times New Roman"/>
          <w:i w:val="0"/>
        </w:rPr>
        <w:t>. с экрана.</w:t>
      </w:r>
    </w:p>
    <w:p w:rsidR="006C1F9B" w:rsidRPr="0090141C" w:rsidRDefault="006C1F9B" w:rsidP="00592C9A">
      <w:pPr>
        <w:autoSpaceDE w:val="0"/>
        <w:autoSpaceDN w:val="0"/>
        <w:adjustRightInd w:val="0"/>
        <w:spacing w:line="264" w:lineRule="auto"/>
        <w:ind w:firstLine="709"/>
        <w:rPr>
          <w:rFonts w:ascii="Times New Roman" w:hAnsi="Times New Roman"/>
          <w:i w:val="0"/>
          <w:szCs w:val="28"/>
        </w:rPr>
      </w:pPr>
    </w:p>
    <w:sectPr w:rsidR="006C1F9B" w:rsidRPr="0090141C" w:rsidSect="00A83F24">
      <w:footerReference w:type="default" r:id="rId8"/>
      <w:pgSz w:w="11907" w:h="16840" w:code="9"/>
      <w:pgMar w:top="709" w:right="567" w:bottom="426" w:left="1560" w:header="284" w:footer="28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6C0" w:rsidRDefault="00B526C0">
      <w:r>
        <w:separator/>
      </w:r>
    </w:p>
  </w:endnote>
  <w:endnote w:type="continuationSeparator" w:id="0">
    <w:p w:rsidR="00B526C0" w:rsidRDefault="00B5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9473394"/>
      <w:docPartObj>
        <w:docPartGallery w:val="Page Numbers (Bottom of Page)"/>
        <w:docPartUnique/>
      </w:docPartObj>
    </w:sdtPr>
    <w:sdtEndPr/>
    <w:sdtContent>
      <w:p w:rsidR="00813CD6" w:rsidRDefault="00813CD6">
        <w:pPr>
          <w:pStyle w:val="a6"/>
          <w:jc w:val="right"/>
        </w:pPr>
        <w:r w:rsidRPr="00813CD6">
          <w:rPr>
            <w:rFonts w:ascii="Times New Roman" w:hAnsi="Times New Roman"/>
          </w:rPr>
          <w:fldChar w:fldCharType="begin"/>
        </w:r>
        <w:r w:rsidRPr="00813CD6">
          <w:rPr>
            <w:rFonts w:ascii="Times New Roman" w:hAnsi="Times New Roman"/>
          </w:rPr>
          <w:instrText xml:space="preserve"> PAGE   \* MERGEFORMAT </w:instrText>
        </w:r>
        <w:r w:rsidRPr="00813CD6">
          <w:rPr>
            <w:rFonts w:ascii="Times New Roman" w:hAnsi="Times New Roman"/>
          </w:rPr>
          <w:fldChar w:fldCharType="separate"/>
        </w:r>
        <w:r w:rsidR="006C1F9B">
          <w:rPr>
            <w:rFonts w:ascii="Times New Roman" w:hAnsi="Times New Roman"/>
            <w:noProof/>
          </w:rPr>
          <w:t>3</w:t>
        </w:r>
        <w:r w:rsidRPr="00813CD6">
          <w:rPr>
            <w:rFonts w:ascii="Times New Roman" w:hAnsi="Times New Roman"/>
          </w:rPr>
          <w:fldChar w:fldCharType="end"/>
        </w:r>
      </w:p>
    </w:sdtContent>
  </w:sdt>
  <w:p w:rsidR="00813CD6" w:rsidRDefault="00813CD6">
    <w:pPr>
      <w:pStyle w:val="a6"/>
    </w:pPr>
  </w:p>
  <w:p w:rsidR="00000000" w:rsidRDefault="00B526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6C0" w:rsidRDefault="00B526C0">
      <w:r>
        <w:separator/>
      </w:r>
    </w:p>
  </w:footnote>
  <w:footnote w:type="continuationSeparator" w:id="0">
    <w:p w:rsidR="00B526C0" w:rsidRDefault="00B52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660B39"/>
    <w:multiLevelType w:val="multilevel"/>
    <w:tmpl w:val="5B042C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303F74"/>
    <w:multiLevelType w:val="multilevel"/>
    <w:tmpl w:val="F368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D77D4"/>
    <w:multiLevelType w:val="multilevel"/>
    <w:tmpl w:val="C4C096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82236"/>
    <w:multiLevelType w:val="multilevel"/>
    <w:tmpl w:val="557E3B4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FDE68EA"/>
    <w:multiLevelType w:val="multilevel"/>
    <w:tmpl w:val="33D8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190214"/>
    <w:multiLevelType w:val="multilevel"/>
    <w:tmpl w:val="A22A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41639C"/>
    <w:multiLevelType w:val="multilevel"/>
    <w:tmpl w:val="30B2A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84FAB"/>
    <w:multiLevelType w:val="multilevel"/>
    <w:tmpl w:val="2946C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C62E5"/>
    <w:multiLevelType w:val="multilevel"/>
    <w:tmpl w:val="894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FF3856"/>
    <w:multiLevelType w:val="multilevel"/>
    <w:tmpl w:val="F408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4D61FF"/>
    <w:multiLevelType w:val="multilevel"/>
    <w:tmpl w:val="7ACE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CF6407"/>
    <w:multiLevelType w:val="multilevel"/>
    <w:tmpl w:val="4AAC35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5C4A41"/>
    <w:multiLevelType w:val="multilevel"/>
    <w:tmpl w:val="BD32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39438D"/>
    <w:multiLevelType w:val="multilevel"/>
    <w:tmpl w:val="51D26CD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AC92A9C"/>
    <w:multiLevelType w:val="multilevel"/>
    <w:tmpl w:val="A444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9518E1"/>
    <w:multiLevelType w:val="multilevel"/>
    <w:tmpl w:val="3D6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AB2033"/>
    <w:multiLevelType w:val="multilevel"/>
    <w:tmpl w:val="1438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88376A"/>
    <w:multiLevelType w:val="multilevel"/>
    <w:tmpl w:val="4C90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754773"/>
    <w:multiLevelType w:val="multilevel"/>
    <w:tmpl w:val="39C802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9CC74E7"/>
    <w:multiLevelType w:val="hybridMultilevel"/>
    <w:tmpl w:val="E02C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56DA4"/>
    <w:multiLevelType w:val="multilevel"/>
    <w:tmpl w:val="FFAE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9B271C"/>
    <w:multiLevelType w:val="multilevel"/>
    <w:tmpl w:val="44E8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E9598E"/>
    <w:multiLevelType w:val="multilevel"/>
    <w:tmpl w:val="C8EA6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2D1652"/>
    <w:multiLevelType w:val="multilevel"/>
    <w:tmpl w:val="062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A43DED"/>
    <w:multiLevelType w:val="hybridMultilevel"/>
    <w:tmpl w:val="E02C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04FE8"/>
    <w:multiLevelType w:val="multilevel"/>
    <w:tmpl w:val="749C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1E55B7"/>
    <w:multiLevelType w:val="multilevel"/>
    <w:tmpl w:val="397494F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9E93AA4"/>
    <w:multiLevelType w:val="multilevel"/>
    <w:tmpl w:val="23C20AC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4CB746A1"/>
    <w:multiLevelType w:val="multilevel"/>
    <w:tmpl w:val="8028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A45D43"/>
    <w:multiLevelType w:val="multilevel"/>
    <w:tmpl w:val="1D00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8E154D"/>
    <w:multiLevelType w:val="multilevel"/>
    <w:tmpl w:val="C854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083B12"/>
    <w:multiLevelType w:val="hybridMultilevel"/>
    <w:tmpl w:val="13AE6C06"/>
    <w:lvl w:ilvl="0" w:tplc="74DCA8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C1647"/>
    <w:multiLevelType w:val="multilevel"/>
    <w:tmpl w:val="B122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3C130B"/>
    <w:multiLevelType w:val="multilevel"/>
    <w:tmpl w:val="9452B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D0C26"/>
    <w:multiLevelType w:val="singleLevel"/>
    <w:tmpl w:val="64C42E6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6" w15:restartNumberingAfterBreak="0">
    <w:nsid w:val="6A1A35BA"/>
    <w:multiLevelType w:val="multilevel"/>
    <w:tmpl w:val="B35A1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1135B7"/>
    <w:multiLevelType w:val="multilevel"/>
    <w:tmpl w:val="C6649C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E27B67"/>
    <w:multiLevelType w:val="hybridMultilevel"/>
    <w:tmpl w:val="EF263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A21706"/>
    <w:multiLevelType w:val="multilevel"/>
    <w:tmpl w:val="EAE88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E46D66"/>
    <w:multiLevelType w:val="multilevel"/>
    <w:tmpl w:val="868A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9"/>
  </w:num>
  <w:num w:numId="2">
    <w:abstractNumId w:val="23"/>
  </w:num>
  <w:num w:numId="3">
    <w:abstractNumId w:val="36"/>
  </w:num>
  <w:num w:numId="4">
    <w:abstractNumId w:val="18"/>
  </w:num>
  <w:num w:numId="5">
    <w:abstractNumId w:val="15"/>
  </w:num>
  <w:num w:numId="6">
    <w:abstractNumId w:val="0"/>
  </w:num>
  <w:num w:numId="7">
    <w:abstractNumId w:val="27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  <w:num w:numId="12">
    <w:abstractNumId w:val="19"/>
  </w:num>
  <w:num w:numId="13">
    <w:abstractNumId w:val="24"/>
  </w:num>
  <w:num w:numId="14">
    <w:abstractNumId w:val="34"/>
  </w:num>
  <w:num w:numId="15">
    <w:abstractNumId w:val="4"/>
  </w:num>
  <w:num w:numId="16">
    <w:abstractNumId w:val="14"/>
  </w:num>
  <w:num w:numId="17">
    <w:abstractNumId w:val="28"/>
  </w:num>
  <w:num w:numId="18">
    <w:abstractNumId w:val="33"/>
  </w:num>
  <w:num w:numId="19">
    <w:abstractNumId w:val="31"/>
  </w:num>
  <w:num w:numId="20">
    <w:abstractNumId w:val="1"/>
  </w:num>
  <w:num w:numId="21">
    <w:abstractNumId w:val="2"/>
  </w:num>
  <w:num w:numId="22">
    <w:abstractNumId w:val="39"/>
  </w:num>
  <w:num w:numId="23">
    <w:abstractNumId w:val="16"/>
  </w:num>
  <w:num w:numId="24">
    <w:abstractNumId w:val="12"/>
  </w:num>
  <w:num w:numId="25">
    <w:abstractNumId w:val="22"/>
  </w:num>
  <w:num w:numId="26">
    <w:abstractNumId w:val="37"/>
  </w:num>
  <w:num w:numId="27">
    <w:abstractNumId w:val="30"/>
  </w:num>
  <w:num w:numId="28">
    <w:abstractNumId w:val="3"/>
  </w:num>
  <w:num w:numId="29">
    <w:abstractNumId w:val="21"/>
  </w:num>
  <w:num w:numId="30">
    <w:abstractNumId w:val="13"/>
  </w:num>
  <w:num w:numId="31">
    <w:abstractNumId w:val="13"/>
    <w:lvlOverride w:ilvl="0">
      <w:startOverride w:val="2"/>
    </w:lvlOverride>
  </w:num>
  <w:num w:numId="32">
    <w:abstractNumId w:val="13"/>
    <w:lvlOverride w:ilvl="0">
      <w:startOverride w:val="3"/>
    </w:lvlOverride>
  </w:num>
  <w:num w:numId="33">
    <w:abstractNumId w:val="7"/>
  </w:num>
  <w:num w:numId="34">
    <w:abstractNumId w:val="7"/>
    <w:lvlOverride w:ilvl="0">
      <w:startOverride w:val="2"/>
    </w:lvlOverride>
  </w:num>
  <w:num w:numId="35">
    <w:abstractNumId w:val="7"/>
    <w:lvlOverride w:ilvl="0">
      <w:startOverride w:val="3"/>
    </w:lvlOverride>
  </w:num>
  <w:num w:numId="36">
    <w:abstractNumId w:val="7"/>
    <w:lvlOverride w:ilvl="0">
      <w:startOverride w:val="4"/>
    </w:lvlOverride>
  </w:num>
  <w:num w:numId="37">
    <w:abstractNumId w:val="17"/>
  </w:num>
  <w:num w:numId="38">
    <w:abstractNumId w:val="17"/>
    <w:lvlOverride w:ilvl="0">
      <w:startOverride w:val="2"/>
    </w:lvlOverride>
  </w:num>
  <w:num w:numId="39">
    <w:abstractNumId w:val="26"/>
  </w:num>
  <w:num w:numId="40">
    <w:abstractNumId w:val="32"/>
  </w:num>
  <w:num w:numId="41">
    <w:abstractNumId w:val="35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42">
    <w:abstractNumId w:val="8"/>
  </w:num>
  <w:num w:numId="43">
    <w:abstractNumId w:val="11"/>
  </w:num>
  <w:num w:numId="44">
    <w:abstractNumId w:val="40"/>
  </w:num>
  <w:num w:numId="45">
    <w:abstractNumId w:val="25"/>
  </w:num>
  <w:num w:numId="46">
    <w:abstractNumId w:val="20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9AD"/>
    <w:rsid w:val="000046A9"/>
    <w:rsid w:val="00007D4F"/>
    <w:rsid w:val="00010D38"/>
    <w:rsid w:val="0001641B"/>
    <w:rsid w:val="000513BF"/>
    <w:rsid w:val="000558BD"/>
    <w:rsid w:val="00057EA4"/>
    <w:rsid w:val="0006342E"/>
    <w:rsid w:val="00075A7F"/>
    <w:rsid w:val="00082ED8"/>
    <w:rsid w:val="0008702F"/>
    <w:rsid w:val="00093B3A"/>
    <w:rsid w:val="000A1736"/>
    <w:rsid w:val="000A1CDB"/>
    <w:rsid w:val="000B33A9"/>
    <w:rsid w:val="000B63B7"/>
    <w:rsid w:val="000C3CCB"/>
    <w:rsid w:val="000C3F4F"/>
    <w:rsid w:val="000D19A5"/>
    <w:rsid w:val="000D46B3"/>
    <w:rsid w:val="000D6D29"/>
    <w:rsid w:val="000E2D70"/>
    <w:rsid w:val="00102738"/>
    <w:rsid w:val="00102785"/>
    <w:rsid w:val="001045D6"/>
    <w:rsid w:val="0010622C"/>
    <w:rsid w:val="0011229E"/>
    <w:rsid w:val="00116999"/>
    <w:rsid w:val="0012008F"/>
    <w:rsid w:val="0012778A"/>
    <w:rsid w:val="00135652"/>
    <w:rsid w:val="001405D8"/>
    <w:rsid w:val="00141F73"/>
    <w:rsid w:val="0014574E"/>
    <w:rsid w:val="001533C7"/>
    <w:rsid w:val="0017286B"/>
    <w:rsid w:val="00172FCC"/>
    <w:rsid w:val="00181094"/>
    <w:rsid w:val="0018516D"/>
    <w:rsid w:val="001A42E3"/>
    <w:rsid w:val="001A43E8"/>
    <w:rsid w:val="001A462A"/>
    <w:rsid w:val="001B4FAC"/>
    <w:rsid w:val="001C72D1"/>
    <w:rsid w:val="001D212A"/>
    <w:rsid w:val="001D6AA9"/>
    <w:rsid w:val="001E16A7"/>
    <w:rsid w:val="001E48F5"/>
    <w:rsid w:val="001E5E77"/>
    <w:rsid w:val="001E7ACC"/>
    <w:rsid w:val="002061C3"/>
    <w:rsid w:val="002121EE"/>
    <w:rsid w:val="0021716C"/>
    <w:rsid w:val="002335B0"/>
    <w:rsid w:val="002404DB"/>
    <w:rsid w:val="00247409"/>
    <w:rsid w:val="0025076E"/>
    <w:rsid w:val="00271A89"/>
    <w:rsid w:val="00276848"/>
    <w:rsid w:val="00277A29"/>
    <w:rsid w:val="002803A5"/>
    <w:rsid w:val="002833C2"/>
    <w:rsid w:val="002838CA"/>
    <w:rsid w:val="00295AD5"/>
    <w:rsid w:val="00296E81"/>
    <w:rsid w:val="00297517"/>
    <w:rsid w:val="002B0DD5"/>
    <w:rsid w:val="002C32EC"/>
    <w:rsid w:val="002C562C"/>
    <w:rsid w:val="002C58EA"/>
    <w:rsid w:val="002E6065"/>
    <w:rsid w:val="002E64AE"/>
    <w:rsid w:val="00302E60"/>
    <w:rsid w:val="00302F55"/>
    <w:rsid w:val="00303BF8"/>
    <w:rsid w:val="0030518A"/>
    <w:rsid w:val="00323744"/>
    <w:rsid w:val="00340549"/>
    <w:rsid w:val="00343D9A"/>
    <w:rsid w:val="00350006"/>
    <w:rsid w:val="00352DD7"/>
    <w:rsid w:val="003626A0"/>
    <w:rsid w:val="0036670C"/>
    <w:rsid w:val="003756A7"/>
    <w:rsid w:val="0037786B"/>
    <w:rsid w:val="00387E98"/>
    <w:rsid w:val="00393816"/>
    <w:rsid w:val="003A2EDA"/>
    <w:rsid w:val="003B0043"/>
    <w:rsid w:val="003B1C7A"/>
    <w:rsid w:val="003B5DCC"/>
    <w:rsid w:val="003D3D6E"/>
    <w:rsid w:val="003D647B"/>
    <w:rsid w:val="003E59FE"/>
    <w:rsid w:val="003F35DA"/>
    <w:rsid w:val="00401810"/>
    <w:rsid w:val="00411C53"/>
    <w:rsid w:val="004313AC"/>
    <w:rsid w:val="00433D88"/>
    <w:rsid w:val="00441473"/>
    <w:rsid w:val="00441D22"/>
    <w:rsid w:val="00443D32"/>
    <w:rsid w:val="004444F3"/>
    <w:rsid w:val="0045577B"/>
    <w:rsid w:val="00461C0D"/>
    <w:rsid w:val="004778C7"/>
    <w:rsid w:val="00482669"/>
    <w:rsid w:val="004A2B0E"/>
    <w:rsid w:val="004C0836"/>
    <w:rsid w:val="004D2B9A"/>
    <w:rsid w:val="004D4267"/>
    <w:rsid w:val="004E387E"/>
    <w:rsid w:val="004E4DC2"/>
    <w:rsid w:val="004E6954"/>
    <w:rsid w:val="004E6CD6"/>
    <w:rsid w:val="004E7394"/>
    <w:rsid w:val="005039B1"/>
    <w:rsid w:val="00507C0F"/>
    <w:rsid w:val="0051613B"/>
    <w:rsid w:val="005209EF"/>
    <w:rsid w:val="00521801"/>
    <w:rsid w:val="00532FAE"/>
    <w:rsid w:val="005423AC"/>
    <w:rsid w:val="00543C75"/>
    <w:rsid w:val="00560477"/>
    <w:rsid w:val="00565700"/>
    <w:rsid w:val="00592C9A"/>
    <w:rsid w:val="005A4D1A"/>
    <w:rsid w:val="005A6B1E"/>
    <w:rsid w:val="005A6BFA"/>
    <w:rsid w:val="005A7F7E"/>
    <w:rsid w:val="005C053D"/>
    <w:rsid w:val="005C17CD"/>
    <w:rsid w:val="005C6AF3"/>
    <w:rsid w:val="005C6DE4"/>
    <w:rsid w:val="005F4EB3"/>
    <w:rsid w:val="005F64C5"/>
    <w:rsid w:val="005F7E9D"/>
    <w:rsid w:val="00601EAF"/>
    <w:rsid w:val="006217B5"/>
    <w:rsid w:val="00622E83"/>
    <w:rsid w:val="00622ED3"/>
    <w:rsid w:val="00637AF5"/>
    <w:rsid w:val="00641E3B"/>
    <w:rsid w:val="00654328"/>
    <w:rsid w:val="0066570E"/>
    <w:rsid w:val="006762F8"/>
    <w:rsid w:val="0068198B"/>
    <w:rsid w:val="00690370"/>
    <w:rsid w:val="00693D2E"/>
    <w:rsid w:val="006B213C"/>
    <w:rsid w:val="006B23BC"/>
    <w:rsid w:val="006B2C4E"/>
    <w:rsid w:val="006C1F9B"/>
    <w:rsid w:val="006C582F"/>
    <w:rsid w:val="006F5EB8"/>
    <w:rsid w:val="0071070C"/>
    <w:rsid w:val="00712A2D"/>
    <w:rsid w:val="007174DD"/>
    <w:rsid w:val="00723D36"/>
    <w:rsid w:val="007309E1"/>
    <w:rsid w:val="00740B5A"/>
    <w:rsid w:val="00745E6A"/>
    <w:rsid w:val="00750C59"/>
    <w:rsid w:val="00760085"/>
    <w:rsid w:val="007601FD"/>
    <w:rsid w:val="00762741"/>
    <w:rsid w:val="007658CE"/>
    <w:rsid w:val="00771A66"/>
    <w:rsid w:val="00784891"/>
    <w:rsid w:val="00786D02"/>
    <w:rsid w:val="00794330"/>
    <w:rsid w:val="00794883"/>
    <w:rsid w:val="007A3D03"/>
    <w:rsid w:val="007A74E3"/>
    <w:rsid w:val="007C5C1A"/>
    <w:rsid w:val="007E5420"/>
    <w:rsid w:val="007F1804"/>
    <w:rsid w:val="0080002F"/>
    <w:rsid w:val="00802A27"/>
    <w:rsid w:val="00813CD6"/>
    <w:rsid w:val="00834A91"/>
    <w:rsid w:val="00835E27"/>
    <w:rsid w:val="00847390"/>
    <w:rsid w:val="0085370F"/>
    <w:rsid w:val="00872DEB"/>
    <w:rsid w:val="00883987"/>
    <w:rsid w:val="0089691C"/>
    <w:rsid w:val="008A33E5"/>
    <w:rsid w:val="008A3DAF"/>
    <w:rsid w:val="008B1165"/>
    <w:rsid w:val="008B3869"/>
    <w:rsid w:val="008B3D11"/>
    <w:rsid w:val="008B517D"/>
    <w:rsid w:val="008D7BDA"/>
    <w:rsid w:val="008E12FF"/>
    <w:rsid w:val="008F0207"/>
    <w:rsid w:val="008F77C5"/>
    <w:rsid w:val="0090141C"/>
    <w:rsid w:val="00907D5E"/>
    <w:rsid w:val="00921D16"/>
    <w:rsid w:val="009327D5"/>
    <w:rsid w:val="00940F77"/>
    <w:rsid w:val="00964631"/>
    <w:rsid w:val="00981C93"/>
    <w:rsid w:val="0098663F"/>
    <w:rsid w:val="00986E1F"/>
    <w:rsid w:val="009924D2"/>
    <w:rsid w:val="009938BA"/>
    <w:rsid w:val="009B09D1"/>
    <w:rsid w:val="009B3CFA"/>
    <w:rsid w:val="009B77E5"/>
    <w:rsid w:val="009B7C77"/>
    <w:rsid w:val="009C4C03"/>
    <w:rsid w:val="009F3108"/>
    <w:rsid w:val="009F3182"/>
    <w:rsid w:val="009F3DD1"/>
    <w:rsid w:val="009F41CB"/>
    <w:rsid w:val="009F47D5"/>
    <w:rsid w:val="00A0326D"/>
    <w:rsid w:val="00A104D6"/>
    <w:rsid w:val="00A16949"/>
    <w:rsid w:val="00A22937"/>
    <w:rsid w:val="00A24596"/>
    <w:rsid w:val="00A36865"/>
    <w:rsid w:val="00A449E0"/>
    <w:rsid w:val="00A451FB"/>
    <w:rsid w:val="00A45777"/>
    <w:rsid w:val="00A472EF"/>
    <w:rsid w:val="00A622BD"/>
    <w:rsid w:val="00A63E61"/>
    <w:rsid w:val="00A80765"/>
    <w:rsid w:val="00A83F24"/>
    <w:rsid w:val="00A849AD"/>
    <w:rsid w:val="00A923A5"/>
    <w:rsid w:val="00AA6154"/>
    <w:rsid w:val="00AA65A3"/>
    <w:rsid w:val="00AA6C54"/>
    <w:rsid w:val="00AB6816"/>
    <w:rsid w:val="00AC3669"/>
    <w:rsid w:val="00AC41FD"/>
    <w:rsid w:val="00AC7BF1"/>
    <w:rsid w:val="00AE06B7"/>
    <w:rsid w:val="00AE110D"/>
    <w:rsid w:val="00AE188A"/>
    <w:rsid w:val="00AE2E5D"/>
    <w:rsid w:val="00AF6E84"/>
    <w:rsid w:val="00B064CD"/>
    <w:rsid w:val="00B1366C"/>
    <w:rsid w:val="00B15F47"/>
    <w:rsid w:val="00B203A8"/>
    <w:rsid w:val="00B239C9"/>
    <w:rsid w:val="00B32D74"/>
    <w:rsid w:val="00B37B30"/>
    <w:rsid w:val="00B40F25"/>
    <w:rsid w:val="00B44BB6"/>
    <w:rsid w:val="00B46396"/>
    <w:rsid w:val="00B50E13"/>
    <w:rsid w:val="00B51EA6"/>
    <w:rsid w:val="00B526C0"/>
    <w:rsid w:val="00B574A8"/>
    <w:rsid w:val="00B64E58"/>
    <w:rsid w:val="00B7188C"/>
    <w:rsid w:val="00B7721D"/>
    <w:rsid w:val="00B819B6"/>
    <w:rsid w:val="00B903F0"/>
    <w:rsid w:val="00B90662"/>
    <w:rsid w:val="00B976CC"/>
    <w:rsid w:val="00BA00B8"/>
    <w:rsid w:val="00BB1B3F"/>
    <w:rsid w:val="00BC1BDB"/>
    <w:rsid w:val="00BD15FC"/>
    <w:rsid w:val="00BE0600"/>
    <w:rsid w:val="00BF0FC1"/>
    <w:rsid w:val="00BF6BC6"/>
    <w:rsid w:val="00BF7551"/>
    <w:rsid w:val="00C1139B"/>
    <w:rsid w:val="00C131F4"/>
    <w:rsid w:val="00C14421"/>
    <w:rsid w:val="00C23BC2"/>
    <w:rsid w:val="00C253FB"/>
    <w:rsid w:val="00C26C77"/>
    <w:rsid w:val="00C40D42"/>
    <w:rsid w:val="00C417CF"/>
    <w:rsid w:val="00C61F0E"/>
    <w:rsid w:val="00C81F5A"/>
    <w:rsid w:val="00C82D9A"/>
    <w:rsid w:val="00C95239"/>
    <w:rsid w:val="00CA25CE"/>
    <w:rsid w:val="00CB0838"/>
    <w:rsid w:val="00CB1D4D"/>
    <w:rsid w:val="00CB4ABF"/>
    <w:rsid w:val="00CB66B9"/>
    <w:rsid w:val="00CC0460"/>
    <w:rsid w:val="00CD449E"/>
    <w:rsid w:val="00CE4C7F"/>
    <w:rsid w:val="00CE5394"/>
    <w:rsid w:val="00CF28E4"/>
    <w:rsid w:val="00CF42E4"/>
    <w:rsid w:val="00D00B3C"/>
    <w:rsid w:val="00D0402E"/>
    <w:rsid w:val="00D15295"/>
    <w:rsid w:val="00D17C79"/>
    <w:rsid w:val="00D36C25"/>
    <w:rsid w:val="00D4536B"/>
    <w:rsid w:val="00D50C09"/>
    <w:rsid w:val="00D5660E"/>
    <w:rsid w:val="00D56CEE"/>
    <w:rsid w:val="00D57726"/>
    <w:rsid w:val="00D665BA"/>
    <w:rsid w:val="00D73021"/>
    <w:rsid w:val="00D84C8B"/>
    <w:rsid w:val="00D94159"/>
    <w:rsid w:val="00D94E58"/>
    <w:rsid w:val="00DA6AB3"/>
    <w:rsid w:val="00DB0A91"/>
    <w:rsid w:val="00DB36E1"/>
    <w:rsid w:val="00DB4698"/>
    <w:rsid w:val="00DC4D26"/>
    <w:rsid w:val="00DD107C"/>
    <w:rsid w:val="00DD2F54"/>
    <w:rsid w:val="00DD39BA"/>
    <w:rsid w:val="00DD548F"/>
    <w:rsid w:val="00DE7D42"/>
    <w:rsid w:val="00E01F8F"/>
    <w:rsid w:val="00E051D6"/>
    <w:rsid w:val="00E163E1"/>
    <w:rsid w:val="00E3098E"/>
    <w:rsid w:val="00E42B9F"/>
    <w:rsid w:val="00E53D09"/>
    <w:rsid w:val="00E720E7"/>
    <w:rsid w:val="00E737A1"/>
    <w:rsid w:val="00E775CA"/>
    <w:rsid w:val="00E776C3"/>
    <w:rsid w:val="00E85ABE"/>
    <w:rsid w:val="00E86006"/>
    <w:rsid w:val="00EA12CB"/>
    <w:rsid w:val="00EB20C5"/>
    <w:rsid w:val="00EC01DE"/>
    <w:rsid w:val="00EC2E09"/>
    <w:rsid w:val="00EC4CC9"/>
    <w:rsid w:val="00EC568B"/>
    <w:rsid w:val="00ED15C5"/>
    <w:rsid w:val="00ED1900"/>
    <w:rsid w:val="00ED6DDF"/>
    <w:rsid w:val="00EE75F1"/>
    <w:rsid w:val="00EF1C68"/>
    <w:rsid w:val="00F2323E"/>
    <w:rsid w:val="00F349E9"/>
    <w:rsid w:val="00F36345"/>
    <w:rsid w:val="00F41703"/>
    <w:rsid w:val="00F4585A"/>
    <w:rsid w:val="00F74F50"/>
    <w:rsid w:val="00FA299F"/>
    <w:rsid w:val="00FA3C4D"/>
    <w:rsid w:val="00FD5D01"/>
    <w:rsid w:val="00FE5533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7CE051-8043-41B7-8E9A-11E1E1133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ГОСТ тип А" w:hAnsi="ГОСТ тип А"/>
      <w:i/>
      <w:sz w:val="28"/>
    </w:rPr>
  </w:style>
  <w:style w:type="paragraph" w:styleId="1">
    <w:name w:val="heading 1"/>
    <w:basedOn w:val="a"/>
    <w:next w:val="a"/>
    <w:qFormat/>
    <w:rsid w:val="009B3CFA"/>
    <w:pPr>
      <w:keepNext/>
      <w:pageBreakBefore/>
      <w:suppressAutoHyphens/>
      <w:spacing w:before="120" w:after="240"/>
      <w:jc w:val="center"/>
      <w:outlineLvl w:val="0"/>
    </w:pPr>
    <w:rPr>
      <w:rFonts w:ascii="Times New Roman" w:hAnsi="Times New Roman"/>
      <w:i w:val="0"/>
      <w:sz w:val="36"/>
    </w:rPr>
  </w:style>
  <w:style w:type="paragraph" w:styleId="2">
    <w:name w:val="heading 2"/>
    <w:basedOn w:val="a"/>
    <w:next w:val="a"/>
    <w:qFormat/>
    <w:rsid w:val="00CB1D4D"/>
    <w:pPr>
      <w:keepNext/>
      <w:suppressAutoHyphens/>
      <w:spacing w:before="120" w:after="120"/>
      <w:jc w:val="center"/>
      <w:outlineLvl w:val="1"/>
    </w:pPr>
    <w:rPr>
      <w:rFonts w:ascii="Times New Roman" w:hAnsi="Times New Roman"/>
      <w:bCs/>
      <w:i w:val="0"/>
      <w:iCs/>
      <w:sz w:val="32"/>
      <w:szCs w:val="28"/>
    </w:rPr>
  </w:style>
  <w:style w:type="paragraph" w:styleId="3">
    <w:name w:val="heading 3"/>
    <w:basedOn w:val="a"/>
    <w:next w:val="a"/>
    <w:qFormat/>
    <w:pPr>
      <w:keepNext/>
      <w:suppressAutoHyphens/>
      <w:spacing w:before="120" w:after="60"/>
      <w:jc w:val="left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AC7BF1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90662"/>
    <w:rPr>
      <w:color w:val="0000FF"/>
      <w:u w:val="single"/>
    </w:rPr>
  </w:style>
  <w:style w:type="paragraph" w:customStyle="1" w:styleId="a4">
    <w:name w:val="Штамп"/>
    <w:basedOn w:val="a"/>
    <w:pPr>
      <w:jc w:val="center"/>
    </w:pPr>
    <w:rPr>
      <w:noProof/>
      <w:sz w:val="1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Body Text"/>
    <w:basedOn w:val="a"/>
    <w:pPr>
      <w:ind w:firstLine="709"/>
    </w:pPr>
  </w:style>
  <w:style w:type="paragraph" w:customStyle="1" w:styleId="a9">
    <w:name w:val="Формула"/>
    <w:basedOn w:val="a"/>
    <w:next w:val="a"/>
    <w:pPr>
      <w:spacing w:before="60" w:after="60"/>
      <w:ind w:left="567"/>
    </w:pPr>
  </w:style>
  <w:style w:type="paragraph" w:styleId="aa">
    <w:name w:val="caption"/>
    <w:basedOn w:val="a"/>
    <w:next w:val="a"/>
    <w:qFormat/>
    <w:pPr>
      <w:spacing w:before="120" w:after="120"/>
      <w:jc w:val="center"/>
    </w:pPr>
    <w:rPr>
      <w:b/>
      <w:bCs/>
      <w:sz w:val="24"/>
    </w:rPr>
  </w:style>
  <w:style w:type="paragraph" w:customStyle="1" w:styleId="ab">
    <w:name w:val="Таблица"/>
    <w:basedOn w:val="a"/>
    <w:pPr>
      <w:jc w:val="center"/>
    </w:pPr>
    <w:rPr>
      <w:sz w:val="24"/>
    </w:rPr>
  </w:style>
  <w:style w:type="character" w:styleId="ac">
    <w:name w:val="FollowedHyperlink"/>
    <w:rsid w:val="00B90662"/>
    <w:rPr>
      <w:color w:val="800080"/>
      <w:u w:val="single"/>
    </w:rPr>
  </w:style>
  <w:style w:type="paragraph" w:styleId="ad">
    <w:name w:val="Normal (Web)"/>
    <w:basedOn w:val="a"/>
    <w:uiPriority w:val="99"/>
    <w:rsid w:val="001405D8"/>
    <w:pPr>
      <w:spacing w:before="100" w:beforeAutospacing="1" w:after="100" w:afterAutospacing="1"/>
      <w:jc w:val="left"/>
    </w:pPr>
    <w:rPr>
      <w:rFonts w:ascii="Times New Roman" w:hAnsi="Times New Roman"/>
      <w:i w:val="0"/>
      <w:sz w:val="24"/>
      <w:szCs w:val="24"/>
    </w:rPr>
  </w:style>
  <w:style w:type="character" w:customStyle="1" w:styleId="editsection">
    <w:name w:val="editsection"/>
    <w:basedOn w:val="a0"/>
    <w:rsid w:val="001405D8"/>
  </w:style>
  <w:style w:type="character" w:customStyle="1" w:styleId="mw-headline">
    <w:name w:val="mw-headline"/>
    <w:basedOn w:val="a0"/>
    <w:rsid w:val="001405D8"/>
  </w:style>
  <w:style w:type="paragraph" w:customStyle="1" w:styleId="ae">
    <w:name w:val="Содержимое таблицы"/>
    <w:basedOn w:val="a"/>
    <w:next w:val="a"/>
    <w:rsid w:val="00DB0A91"/>
    <w:pPr>
      <w:spacing w:line="288" w:lineRule="auto"/>
    </w:pPr>
    <w:rPr>
      <w:rFonts w:ascii="Courier New" w:hAnsi="Courier New"/>
      <w:i w:val="0"/>
    </w:rPr>
  </w:style>
  <w:style w:type="character" w:styleId="af">
    <w:name w:val="Strong"/>
    <w:qFormat/>
    <w:rsid w:val="00DB0A91"/>
    <w:rPr>
      <w:b/>
      <w:bCs/>
    </w:rPr>
  </w:style>
  <w:style w:type="paragraph" w:styleId="af0">
    <w:name w:val="Document Map"/>
    <w:basedOn w:val="a"/>
    <w:semiHidden/>
    <w:rsid w:val="00B15F47"/>
    <w:pPr>
      <w:shd w:val="clear" w:color="auto" w:fill="000080"/>
    </w:pPr>
    <w:rPr>
      <w:rFonts w:ascii="Tahoma" w:hAnsi="Tahoma" w:cs="Tahoma"/>
      <w:sz w:val="20"/>
    </w:rPr>
  </w:style>
  <w:style w:type="table" w:styleId="af1">
    <w:name w:val="Table Grid"/>
    <w:basedOn w:val="a1"/>
    <w:uiPriority w:val="39"/>
    <w:rsid w:val="00EC56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C9523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C95239"/>
    <w:rPr>
      <w:rFonts w:ascii="Tahoma" w:hAnsi="Tahoma" w:cs="Tahoma"/>
      <w:i/>
      <w:sz w:val="16"/>
      <w:szCs w:val="16"/>
    </w:rPr>
  </w:style>
  <w:style w:type="paragraph" w:styleId="af4">
    <w:name w:val="List Paragraph"/>
    <w:basedOn w:val="a"/>
    <w:qFormat/>
    <w:rsid w:val="00247409"/>
    <w:pPr>
      <w:spacing w:after="200" w:line="276" w:lineRule="auto"/>
      <w:ind w:left="720"/>
      <w:contextualSpacing/>
      <w:jc w:val="left"/>
    </w:pPr>
    <w:rPr>
      <w:rFonts w:ascii="Calibri" w:eastAsia="Calibri" w:hAnsi="Calibri"/>
      <w:i w:val="0"/>
      <w:sz w:val="22"/>
      <w:szCs w:val="22"/>
      <w:lang w:eastAsia="en-US"/>
    </w:rPr>
  </w:style>
  <w:style w:type="character" w:customStyle="1" w:styleId="apple-converted-space">
    <w:name w:val="apple-converted-space"/>
    <w:rsid w:val="0018516D"/>
  </w:style>
  <w:style w:type="character" w:customStyle="1" w:styleId="citation">
    <w:name w:val="citation"/>
    <w:rsid w:val="0018516D"/>
  </w:style>
  <w:style w:type="paragraph" w:customStyle="1" w:styleId="af5">
    <w:name w:val="Чертежный"/>
    <w:rsid w:val="00172FCC"/>
    <w:pPr>
      <w:jc w:val="both"/>
    </w:pPr>
    <w:rPr>
      <w:rFonts w:ascii="ISOCPEUR" w:hAnsi="ISOCPEUR"/>
      <w:i/>
      <w:sz w:val="28"/>
      <w:lang w:val="uk-UA"/>
    </w:rPr>
  </w:style>
  <w:style w:type="character" w:styleId="af6">
    <w:name w:val="page number"/>
    <w:basedOn w:val="a0"/>
    <w:rsid w:val="00D665BA"/>
  </w:style>
  <w:style w:type="paragraph" w:styleId="10">
    <w:name w:val="toc 1"/>
    <w:aliases w:val="New_1"/>
    <w:basedOn w:val="a"/>
    <w:next w:val="a"/>
    <w:autoRedefine/>
    <w:uiPriority w:val="39"/>
    <w:qFormat/>
    <w:rsid w:val="009B3CFA"/>
    <w:pPr>
      <w:spacing w:before="120" w:after="120"/>
      <w:jc w:val="left"/>
    </w:pPr>
    <w:rPr>
      <w:rFonts w:asciiTheme="minorHAnsi" w:hAnsiTheme="minorHAnsi" w:cstheme="minorHAnsi"/>
      <w:b/>
      <w:bCs/>
      <w:i w:val="0"/>
      <w:caps/>
      <w:sz w:val="20"/>
    </w:rPr>
  </w:style>
  <w:style w:type="paragraph" w:styleId="20">
    <w:name w:val="toc 2"/>
    <w:basedOn w:val="a"/>
    <w:next w:val="a"/>
    <w:autoRedefine/>
    <w:uiPriority w:val="39"/>
    <w:rsid w:val="009B3CFA"/>
    <w:pPr>
      <w:ind w:left="280"/>
      <w:jc w:val="left"/>
    </w:pPr>
    <w:rPr>
      <w:rFonts w:asciiTheme="minorHAnsi" w:hAnsiTheme="minorHAnsi" w:cstheme="minorHAnsi"/>
      <w:i w:val="0"/>
      <w:smallCaps/>
      <w:sz w:val="20"/>
    </w:rPr>
  </w:style>
  <w:style w:type="paragraph" w:styleId="30">
    <w:name w:val="toc 3"/>
    <w:basedOn w:val="a"/>
    <w:next w:val="a"/>
    <w:autoRedefine/>
    <w:rsid w:val="009B3CFA"/>
    <w:pPr>
      <w:ind w:left="560"/>
      <w:jc w:val="left"/>
    </w:pPr>
    <w:rPr>
      <w:rFonts w:asciiTheme="minorHAnsi" w:hAnsiTheme="minorHAnsi" w:cstheme="minorHAnsi"/>
      <w:iCs/>
      <w:sz w:val="20"/>
    </w:rPr>
  </w:style>
  <w:style w:type="paragraph" w:styleId="40">
    <w:name w:val="toc 4"/>
    <w:basedOn w:val="a"/>
    <w:next w:val="a"/>
    <w:autoRedefine/>
    <w:rsid w:val="009B3CFA"/>
    <w:pPr>
      <w:ind w:left="84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styleId="5">
    <w:name w:val="toc 5"/>
    <w:basedOn w:val="a"/>
    <w:next w:val="a"/>
    <w:autoRedefine/>
    <w:rsid w:val="009B3CFA"/>
    <w:pPr>
      <w:ind w:left="112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styleId="6">
    <w:name w:val="toc 6"/>
    <w:basedOn w:val="a"/>
    <w:next w:val="a"/>
    <w:autoRedefine/>
    <w:rsid w:val="009B3CFA"/>
    <w:pPr>
      <w:ind w:left="140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styleId="7">
    <w:name w:val="toc 7"/>
    <w:basedOn w:val="a"/>
    <w:next w:val="a"/>
    <w:autoRedefine/>
    <w:rsid w:val="009B3CFA"/>
    <w:pPr>
      <w:ind w:left="168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styleId="8">
    <w:name w:val="toc 8"/>
    <w:basedOn w:val="a"/>
    <w:next w:val="a"/>
    <w:autoRedefine/>
    <w:rsid w:val="009B3CFA"/>
    <w:pPr>
      <w:ind w:left="196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styleId="9">
    <w:name w:val="toc 9"/>
    <w:basedOn w:val="a"/>
    <w:next w:val="a"/>
    <w:autoRedefine/>
    <w:rsid w:val="009B3CFA"/>
    <w:pPr>
      <w:ind w:left="2240"/>
      <w:jc w:val="left"/>
    </w:pPr>
    <w:rPr>
      <w:rFonts w:asciiTheme="minorHAnsi" w:hAnsiTheme="minorHAnsi" w:cstheme="minorHAnsi"/>
      <w:i w:val="0"/>
      <w:sz w:val="18"/>
      <w:szCs w:val="18"/>
    </w:rPr>
  </w:style>
  <w:style w:type="paragraph" w:customStyle="1" w:styleId="22042018">
    <w:name w:val="Сегодня_22_04_2018"/>
    <w:basedOn w:val="10"/>
    <w:qFormat/>
    <w:rsid w:val="00CB1D4D"/>
    <w:pPr>
      <w:tabs>
        <w:tab w:val="right" w:leader="dot" w:pos="9770"/>
      </w:tabs>
      <w:spacing w:line="360" w:lineRule="auto"/>
    </w:pPr>
    <w:rPr>
      <w:rFonts w:ascii="Times New Roman" w:hAnsi="Times New Roman" w:cs="Times New Roman"/>
      <w:b w:val="0"/>
      <w:spacing w:val="-8"/>
      <w:sz w:val="28"/>
      <w:szCs w:val="28"/>
    </w:rPr>
  </w:style>
  <w:style w:type="table" w:customStyle="1" w:styleId="11">
    <w:name w:val="Сетка таблицы1"/>
    <w:basedOn w:val="a1"/>
    <w:next w:val="af1"/>
    <w:uiPriority w:val="59"/>
    <w:rsid w:val="00E42B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ижний колонтитул Знак"/>
    <w:basedOn w:val="a0"/>
    <w:link w:val="a6"/>
    <w:uiPriority w:val="99"/>
    <w:rsid w:val="00813CD6"/>
    <w:rPr>
      <w:rFonts w:ascii="ГОСТ тип А" w:hAnsi="ГОСТ тип А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702">
      <w:bodyDiv w:val="1"/>
      <w:marLeft w:val="125"/>
      <w:marRight w:val="125"/>
      <w:marTop w:val="47"/>
      <w:marBottom w:val="4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608">
              <w:marLeft w:val="250"/>
              <w:marRight w:val="2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9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6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7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44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15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1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5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0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7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0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6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2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KO\&#1056;&#1072;&#1073;&#1086;&#1095;&#1080;&#1081;%20&#1089;&#1090;&#1086;&#1083;\&#1064;&#1072;&#1073;&#1083;&#1086;&#1085;%20&#1043;&#1054;&#1057;&#1058;%20&#1076;&#1083;&#1103;%20MSWord\&#1064;&#1072;&#1073;&#1083;&#1086;&#1085;%20&#1043;&#1054;&#1057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77134-6402-4088-BA5B-DC546E95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ГОСТ.dot</Template>
  <TotalTime>141</TotalTime>
  <Pages>6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для создания отчетов по ГОСТу</vt:lpstr>
    </vt:vector>
  </TitlesOfParts>
  <Company>Авиационная корпорация "Рубин"</Company>
  <LinksUpToDate>false</LinksUpToDate>
  <CharactersWithSpaces>2206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http://www.informika.ru/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создания отчетов по ГОСТу</dc:title>
  <dc:subject/>
  <dc:creator>андрей</dc:creator>
  <cp:keywords/>
  <cp:lastModifiedBy>Лидия Владимировна Буйлова</cp:lastModifiedBy>
  <cp:revision>27</cp:revision>
  <cp:lastPrinted>1899-12-31T21:00:00Z</cp:lastPrinted>
  <dcterms:created xsi:type="dcterms:W3CDTF">2018-12-02T11:30:00Z</dcterms:created>
  <dcterms:modified xsi:type="dcterms:W3CDTF">2020-11-02T11:53:00Z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документа">
    <vt:lpwstr>XXX-XXX-XXXX</vt:lpwstr>
  </property>
</Properties>
</file>